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904C" w14:textId="2B85A330" w:rsidR="00123E65" w:rsidRPr="006311BE" w:rsidRDefault="00CA17A4" w:rsidP="00106E3D">
      <w:pPr>
        <w:pStyle w:val="JDJobtitle"/>
        <w:spacing w:line="276" w:lineRule="auto"/>
        <w:rPr>
          <w:sz w:val="32"/>
          <w:szCs w:val="32"/>
        </w:rPr>
      </w:pPr>
      <w:r w:rsidRPr="006311BE">
        <w:rPr>
          <w:rStyle w:val="Strong"/>
          <w:b/>
          <w:bCs/>
          <w:sz w:val="32"/>
          <w:szCs w:val="32"/>
        </w:rPr>
        <w:drawing>
          <wp:anchor distT="0" distB="0" distL="114300" distR="114300" simplePos="0" relativeHeight="251658240" behindDoc="1" locked="1" layoutInCell="1" allowOverlap="1" wp14:anchorId="2239D4F1" wp14:editId="3049A7DD">
            <wp:simplePos x="0" y="0"/>
            <wp:positionH relativeFrom="page">
              <wp:posOffset>285750</wp:posOffset>
            </wp:positionH>
            <wp:positionV relativeFrom="page">
              <wp:posOffset>285750</wp:posOffset>
            </wp:positionV>
            <wp:extent cx="1106805" cy="1247775"/>
            <wp:effectExtent l="0" t="0" r="0" b="9525"/>
            <wp:wrapNone/>
            <wp:docPr id="820396150" name="Picture 6" descr="A black background with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96150" name="Picture 6" descr="A black background with green and blu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06805" cy="1247775"/>
                    </a:xfrm>
                    <a:prstGeom prst="rect">
                      <a:avLst/>
                    </a:prstGeom>
                  </pic:spPr>
                </pic:pic>
              </a:graphicData>
            </a:graphic>
            <wp14:sizeRelH relativeFrom="margin">
              <wp14:pctWidth>0</wp14:pctWidth>
            </wp14:sizeRelH>
            <wp14:sizeRelV relativeFrom="margin">
              <wp14:pctHeight>0</wp14:pctHeight>
            </wp14:sizeRelV>
          </wp:anchor>
        </w:drawing>
      </w:r>
      <w:r w:rsidR="00CA7D1C" w:rsidRPr="006311BE">
        <w:rPr>
          <w:sz w:val="32"/>
          <w:szCs w:val="32"/>
        </w:rPr>
        <w:t xml:space="preserve">Lead </w:t>
      </w:r>
      <w:r w:rsidR="00760C41" w:rsidRPr="006311BE">
        <w:rPr>
          <w:sz w:val="32"/>
          <w:szCs w:val="32"/>
        </w:rPr>
        <w:t xml:space="preserve">- </w:t>
      </w:r>
      <w:r w:rsidR="00CA7D1C" w:rsidRPr="006311BE">
        <w:rPr>
          <w:sz w:val="32"/>
          <w:szCs w:val="32"/>
        </w:rPr>
        <w:t xml:space="preserve">Member </w:t>
      </w:r>
      <w:r w:rsidR="00760C41" w:rsidRPr="006311BE">
        <w:rPr>
          <w:sz w:val="32"/>
          <w:szCs w:val="32"/>
        </w:rPr>
        <w:t>Support Centre</w:t>
      </w:r>
      <w:r w:rsidR="195D8279" w:rsidRPr="006311BE">
        <w:rPr>
          <w:sz w:val="32"/>
          <w:szCs w:val="32"/>
        </w:rPr>
        <w:t xml:space="preserve"> </w:t>
      </w:r>
      <w:r w:rsidR="00123E65" w:rsidRPr="006311BE">
        <w:rPr>
          <w:sz w:val="32"/>
          <w:szCs w:val="32"/>
        </w:rPr>
        <w:br/>
      </w:r>
    </w:p>
    <w:p w14:paraId="0B48B0F8" w14:textId="0C5533D4" w:rsidR="00123E65" w:rsidRDefault="00123E65" w:rsidP="00106E3D">
      <w:pPr>
        <w:pStyle w:val="JDLocation"/>
        <w:spacing w:line="276" w:lineRule="auto"/>
        <w:rPr>
          <w:rFonts w:cs="Arial"/>
          <w:sz w:val="22"/>
          <w:szCs w:val="22"/>
        </w:rPr>
      </w:pPr>
      <w:r w:rsidRPr="00943B84">
        <w:rPr>
          <w:rFonts w:cs="Arial"/>
          <w:sz w:val="22"/>
          <w:szCs w:val="22"/>
        </w:rPr>
        <w:t xml:space="preserve">Permanent, </w:t>
      </w:r>
      <w:r w:rsidR="00CA7D1C" w:rsidRPr="00943B84">
        <w:rPr>
          <w:rFonts w:cs="Arial"/>
          <w:sz w:val="22"/>
          <w:szCs w:val="22"/>
        </w:rPr>
        <w:t>full-time</w:t>
      </w:r>
      <w:r w:rsidRPr="00943B84">
        <w:rPr>
          <w:rFonts w:cs="Arial"/>
          <w:sz w:val="22"/>
          <w:szCs w:val="22"/>
        </w:rPr>
        <w:t xml:space="preserve"> </w:t>
      </w:r>
      <w:r w:rsidRPr="00943B84">
        <w:rPr>
          <w:rFonts w:cs="Arial"/>
          <w:sz w:val="22"/>
          <w:szCs w:val="22"/>
        </w:rPr>
        <w:br/>
        <w:t>National Office, Te Whanganui-a-Tara (Wellington)</w:t>
      </w:r>
    </w:p>
    <w:p w14:paraId="208F5128" w14:textId="1B385287" w:rsidR="00CE397B" w:rsidRPr="00943B84" w:rsidRDefault="00B2633B" w:rsidP="00106E3D">
      <w:pPr>
        <w:pStyle w:val="JDLocation"/>
        <w:spacing w:line="276" w:lineRule="auto"/>
        <w:rPr>
          <w:rFonts w:cs="Arial"/>
          <w:sz w:val="22"/>
          <w:szCs w:val="22"/>
        </w:rPr>
      </w:pPr>
      <w:r>
        <w:rPr>
          <w:rFonts w:cs="Arial"/>
          <w:sz w:val="22"/>
          <w:szCs w:val="22"/>
        </w:rPr>
        <w:t xml:space="preserve">Grade N </w:t>
      </w:r>
      <w:r w:rsidR="00CE397B">
        <w:rPr>
          <w:rFonts w:cs="Arial"/>
          <w:sz w:val="22"/>
          <w:szCs w:val="22"/>
        </w:rPr>
        <w:t>From $</w:t>
      </w:r>
      <w:r w:rsidR="002C2E8D">
        <w:rPr>
          <w:rFonts w:cs="Arial"/>
          <w:sz w:val="22"/>
          <w:szCs w:val="22"/>
        </w:rPr>
        <w:t>121,786</w:t>
      </w:r>
    </w:p>
    <w:p w14:paraId="7EB9C925" w14:textId="61D8C503" w:rsidR="00123E65" w:rsidRPr="00B036FD" w:rsidRDefault="00123E65" w:rsidP="00106E3D">
      <w:pPr>
        <w:pStyle w:val="JDH2"/>
        <w:spacing w:before="0" w:line="276" w:lineRule="auto"/>
        <w:rPr>
          <w:sz w:val="22"/>
          <w:szCs w:val="22"/>
          <w:lang w:val="en-NZ"/>
        </w:rPr>
      </w:pPr>
      <w:r w:rsidRPr="00B036FD">
        <w:rPr>
          <w:sz w:val="22"/>
          <w:szCs w:val="22"/>
          <w:lang w:val="en-NZ"/>
        </w:rPr>
        <w:t xml:space="preserve">About NZEI Te Riu Roa </w:t>
      </w:r>
      <w:r w:rsidR="00DC4238" w:rsidRPr="00B036FD">
        <w:rPr>
          <w:sz w:val="22"/>
          <w:szCs w:val="22"/>
          <w:lang w:val="en-NZ"/>
        </w:rPr>
        <w:t>| Mō Te Riu Roa</w:t>
      </w:r>
    </w:p>
    <w:p w14:paraId="72D4B16E" w14:textId="77777777" w:rsidR="007273B3" w:rsidRPr="006311BE" w:rsidRDefault="007273B3" w:rsidP="006311BE">
      <w:pPr>
        <w:pStyle w:val="JDBody"/>
        <w:spacing w:line="276" w:lineRule="auto"/>
        <w:rPr>
          <w:sz w:val="22"/>
          <w:lang w:val="en-NZ"/>
        </w:rPr>
      </w:pPr>
      <w:r w:rsidRPr="006311BE">
        <w:rPr>
          <w:sz w:val="22"/>
          <w:lang w:val="en-NZ"/>
        </w:rPr>
        <w:t xml:space="preserve">NZEI Te Riu Roa is a dynamic and innovative organisation that represents the professional and industrial interests of around 50,000 primary and early childhood teachers, specialist education and advisory staff, early childhood and school support staff. </w:t>
      </w:r>
    </w:p>
    <w:p w14:paraId="64A7B215" w14:textId="2905FCB2" w:rsidR="007273B3" w:rsidRPr="006311BE" w:rsidRDefault="007273B3" w:rsidP="006311BE">
      <w:pPr>
        <w:pStyle w:val="JDBody"/>
        <w:spacing w:line="276" w:lineRule="auto"/>
        <w:rPr>
          <w:sz w:val="22"/>
          <w:lang w:val="en-NZ"/>
        </w:rPr>
      </w:pPr>
      <w:r w:rsidRPr="006311BE">
        <w:rPr>
          <w:sz w:val="22"/>
          <w:lang w:val="en-NZ"/>
        </w:rPr>
        <w:t xml:space="preserve">We are committed to </w:t>
      </w:r>
      <w:r w:rsidRPr="006311BE">
        <w:rPr>
          <w:sz w:val="22"/>
          <w:lang w:val="en-NZ"/>
        </w:rPr>
        <w:t>high-quality</w:t>
      </w:r>
      <w:r w:rsidRPr="006311BE">
        <w:rPr>
          <w:sz w:val="22"/>
          <w:lang w:val="en-NZ"/>
        </w:rPr>
        <w:t xml:space="preserve"> education, to honouring and giving effect to Te Tiriti o Waitangi, and to maximising the contribution our union and educators can make to a decent society for all New Zealanders. </w:t>
      </w:r>
      <w:proofErr w:type="spellStart"/>
      <w:r w:rsidRPr="006311BE">
        <w:rPr>
          <w:sz w:val="22"/>
          <w:lang w:val="en-NZ"/>
        </w:rPr>
        <w:t>Mōku</w:t>
      </w:r>
      <w:proofErr w:type="spellEnd"/>
      <w:r w:rsidRPr="006311BE">
        <w:rPr>
          <w:sz w:val="22"/>
          <w:lang w:val="en-NZ"/>
        </w:rPr>
        <w:t xml:space="preserve"> </w:t>
      </w:r>
      <w:proofErr w:type="spellStart"/>
      <w:r w:rsidRPr="006311BE">
        <w:rPr>
          <w:sz w:val="22"/>
          <w:lang w:val="en-NZ"/>
        </w:rPr>
        <w:t>te</w:t>
      </w:r>
      <w:proofErr w:type="spellEnd"/>
      <w:r w:rsidRPr="006311BE">
        <w:rPr>
          <w:sz w:val="22"/>
          <w:lang w:val="en-NZ"/>
        </w:rPr>
        <w:t xml:space="preserve"> Ao guides our way of working.</w:t>
      </w:r>
    </w:p>
    <w:p w14:paraId="1067C9D7" w14:textId="5AAA69ED" w:rsidR="007273B3" w:rsidRPr="006311BE" w:rsidRDefault="007273B3" w:rsidP="006311BE">
      <w:pPr>
        <w:pStyle w:val="JDBody"/>
        <w:spacing w:line="276" w:lineRule="auto"/>
        <w:rPr>
          <w:sz w:val="22"/>
          <w:lang w:val="en-NZ"/>
        </w:rPr>
      </w:pPr>
      <w:r w:rsidRPr="006311BE">
        <w:rPr>
          <w:sz w:val="22"/>
          <w:lang w:val="en-NZ"/>
        </w:rPr>
        <w:t>NZEI Te Riu Roa is an organising union and a campaign-based organisation that involves its membership, their elected structures and processes, in conjunction with its staff structures and processes, in all its activities.  We focus on protection and promotion of the industrial and professional interests of members and take a strategic and focussed approach to achieving members’ goals.</w:t>
      </w:r>
    </w:p>
    <w:p w14:paraId="6A2FA803" w14:textId="372E80C3" w:rsidR="00123E65" w:rsidRPr="00B036FD" w:rsidRDefault="00123E65" w:rsidP="00106E3D">
      <w:pPr>
        <w:pStyle w:val="JDH2"/>
        <w:spacing w:line="276" w:lineRule="auto"/>
        <w:rPr>
          <w:sz w:val="22"/>
          <w:szCs w:val="22"/>
          <w:lang w:val="en-NZ"/>
        </w:rPr>
      </w:pPr>
      <w:r w:rsidRPr="00B036FD">
        <w:rPr>
          <w:sz w:val="22"/>
          <w:szCs w:val="22"/>
          <w:lang w:val="en-NZ"/>
        </w:rPr>
        <w:t xml:space="preserve">Position purpose </w:t>
      </w:r>
      <w:r w:rsidR="00DC4238" w:rsidRPr="00B036FD">
        <w:rPr>
          <w:sz w:val="22"/>
          <w:szCs w:val="22"/>
          <w:lang w:val="en-NZ"/>
        </w:rPr>
        <w:t xml:space="preserve">| </w:t>
      </w:r>
      <w:proofErr w:type="spellStart"/>
      <w:r w:rsidR="00DC4238" w:rsidRPr="00B036FD">
        <w:rPr>
          <w:sz w:val="22"/>
          <w:szCs w:val="22"/>
          <w:lang w:val="en-NZ"/>
        </w:rPr>
        <w:t>Ngā</w:t>
      </w:r>
      <w:proofErr w:type="spellEnd"/>
      <w:r w:rsidR="00DC4238" w:rsidRPr="00B036FD">
        <w:rPr>
          <w:sz w:val="22"/>
          <w:szCs w:val="22"/>
          <w:lang w:val="en-NZ"/>
        </w:rPr>
        <w:t xml:space="preserve"> </w:t>
      </w:r>
      <w:proofErr w:type="spellStart"/>
      <w:r w:rsidR="00DC4238" w:rsidRPr="00B036FD">
        <w:rPr>
          <w:sz w:val="22"/>
          <w:szCs w:val="22"/>
          <w:lang w:val="en-NZ"/>
        </w:rPr>
        <w:t>kaupapa</w:t>
      </w:r>
      <w:proofErr w:type="spellEnd"/>
    </w:p>
    <w:p w14:paraId="5F7D1159" w14:textId="136B506E" w:rsidR="004E1145" w:rsidRPr="00B036FD" w:rsidRDefault="00CA7D1C" w:rsidP="00106E3D">
      <w:pPr>
        <w:pStyle w:val="JDBody"/>
        <w:spacing w:line="276" w:lineRule="auto"/>
        <w:rPr>
          <w:sz w:val="22"/>
          <w:lang w:val="en-NZ"/>
        </w:rPr>
      </w:pPr>
      <w:r w:rsidRPr="00B036FD">
        <w:rPr>
          <w:sz w:val="22"/>
          <w:lang w:val="en-NZ"/>
        </w:rPr>
        <w:t xml:space="preserve">The key purpose of the Lead </w:t>
      </w:r>
      <w:r w:rsidR="00041BC4" w:rsidRPr="00B036FD">
        <w:rPr>
          <w:sz w:val="22"/>
          <w:lang w:val="en-NZ"/>
        </w:rPr>
        <w:t xml:space="preserve">- </w:t>
      </w:r>
      <w:r w:rsidRPr="00B036FD">
        <w:rPr>
          <w:sz w:val="22"/>
          <w:lang w:val="en-NZ"/>
        </w:rPr>
        <w:t xml:space="preserve">Member </w:t>
      </w:r>
      <w:r w:rsidR="00041BC4" w:rsidRPr="00B036FD">
        <w:rPr>
          <w:sz w:val="22"/>
          <w:lang w:val="en-NZ"/>
        </w:rPr>
        <w:t>Support Centre</w:t>
      </w:r>
      <w:r w:rsidRPr="00B036FD">
        <w:rPr>
          <w:sz w:val="22"/>
          <w:lang w:val="en-NZ"/>
        </w:rPr>
        <w:t xml:space="preserve"> is to lead </w:t>
      </w:r>
      <w:r w:rsidR="00864279" w:rsidRPr="00B036FD">
        <w:rPr>
          <w:sz w:val="22"/>
          <w:lang w:val="en-NZ"/>
        </w:rPr>
        <w:t>the team</w:t>
      </w:r>
      <w:r w:rsidR="00C560EA" w:rsidRPr="00B036FD">
        <w:rPr>
          <w:sz w:val="22"/>
          <w:lang w:val="en-NZ"/>
        </w:rPr>
        <w:t xml:space="preserve"> (</w:t>
      </w:r>
      <w:r w:rsidR="00F7780C" w:rsidRPr="00B036FD">
        <w:rPr>
          <w:sz w:val="22"/>
          <w:lang w:val="en-NZ"/>
        </w:rPr>
        <w:t>contact</w:t>
      </w:r>
      <w:r w:rsidR="00F7780C" w:rsidRPr="00B036FD">
        <w:rPr>
          <w:sz w:val="22"/>
          <w:lang w:val="en-NZ"/>
        </w:rPr>
        <w:t xml:space="preserve"> </w:t>
      </w:r>
      <w:r w:rsidR="00C560EA" w:rsidRPr="00B036FD">
        <w:rPr>
          <w:sz w:val="22"/>
          <w:lang w:val="en-NZ"/>
        </w:rPr>
        <w:t>centre</w:t>
      </w:r>
      <w:r w:rsidR="5FB2DB62" w:rsidRPr="00B036FD">
        <w:rPr>
          <w:sz w:val="22"/>
          <w:lang w:val="en-NZ"/>
        </w:rPr>
        <w:t>)</w:t>
      </w:r>
      <w:r w:rsidR="48C9CE41" w:rsidRPr="00B036FD">
        <w:rPr>
          <w:sz w:val="22"/>
          <w:lang w:val="en-NZ"/>
        </w:rPr>
        <w:t xml:space="preserve"> to ensure members receive professional, accurate and timely support and advice on employment and union organising and campaign matters</w:t>
      </w:r>
      <w:r w:rsidR="004E1145" w:rsidRPr="00B036FD">
        <w:rPr>
          <w:sz w:val="22"/>
          <w:lang w:val="en-NZ"/>
        </w:rPr>
        <w:t>.</w:t>
      </w:r>
    </w:p>
    <w:p w14:paraId="66FE0EFE" w14:textId="23FDED15" w:rsidR="00CA7D1C" w:rsidRPr="00B036FD" w:rsidRDefault="00CA7D1C" w:rsidP="00106E3D">
      <w:pPr>
        <w:pStyle w:val="JDBody"/>
        <w:spacing w:line="276" w:lineRule="auto"/>
        <w:rPr>
          <w:sz w:val="22"/>
          <w:lang w:val="en-NZ"/>
        </w:rPr>
      </w:pPr>
      <w:r w:rsidRPr="00B036FD">
        <w:rPr>
          <w:sz w:val="22"/>
          <w:lang w:val="en-NZ"/>
        </w:rPr>
        <w:t>As a crucial front-facing part of our union, you will lead and coach staff in the Member Support Centre, oversee and plan the application and ongoing development of ways of working, and monitor and provide the front-line advice and support to members.</w:t>
      </w:r>
    </w:p>
    <w:p w14:paraId="367CD93B" w14:textId="77777777" w:rsidR="00753963" w:rsidRPr="00B036FD" w:rsidRDefault="00753963" w:rsidP="00753963">
      <w:pPr>
        <w:pStyle w:val="JDH2"/>
        <w:spacing w:line="240" w:lineRule="auto"/>
        <w:jc w:val="both"/>
        <w:rPr>
          <w:sz w:val="22"/>
          <w:szCs w:val="22"/>
        </w:rPr>
      </w:pPr>
      <w:r w:rsidRPr="00B036FD">
        <w:rPr>
          <w:sz w:val="22"/>
          <w:szCs w:val="22"/>
        </w:rPr>
        <w:t xml:space="preserve">People Leadership and Development | </w:t>
      </w:r>
      <w:proofErr w:type="spellStart"/>
      <w:r w:rsidRPr="00B036FD">
        <w:rPr>
          <w:sz w:val="22"/>
          <w:szCs w:val="22"/>
        </w:rPr>
        <w:t>Ārahitanga</w:t>
      </w:r>
      <w:proofErr w:type="spellEnd"/>
    </w:p>
    <w:p w14:paraId="2B0A86B1" w14:textId="77777777" w:rsidR="00753963" w:rsidRPr="00B036FD" w:rsidRDefault="00753963" w:rsidP="00753963">
      <w:pPr>
        <w:pStyle w:val="JDH2"/>
        <w:spacing w:line="240" w:lineRule="auto"/>
        <w:jc w:val="both"/>
        <w:rPr>
          <w:sz w:val="22"/>
          <w:szCs w:val="22"/>
          <w:highlight w:val="yellow"/>
        </w:rPr>
      </w:pPr>
    </w:p>
    <w:p w14:paraId="70BA54F9"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 xml:space="preserve">Reflect </w:t>
      </w:r>
      <w:proofErr w:type="spellStart"/>
      <w:r w:rsidRPr="00B036FD">
        <w:rPr>
          <w:sz w:val="22"/>
          <w:szCs w:val="22"/>
          <w:lang w:val="en-NZ"/>
        </w:rPr>
        <w:t>Mōku</w:t>
      </w:r>
      <w:proofErr w:type="spellEnd"/>
      <w:r w:rsidRPr="00B036FD">
        <w:rPr>
          <w:sz w:val="22"/>
          <w:szCs w:val="22"/>
          <w:lang w:val="en-NZ"/>
        </w:rPr>
        <w:t xml:space="preserve"> </w:t>
      </w:r>
      <w:proofErr w:type="spellStart"/>
      <w:r w:rsidRPr="00B036FD">
        <w:rPr>
          <w:sz w:val="22"/>
          <w:szCs w:val="22"/>
          <w:lang w:val="en-NZ"/>
        </w:rPr>
        <w:t>te</w:t>
      </w:r>
      <w:proofErr w:type="spellEnd"/>
      <w:r w:rsidRPr="00B036FD">
        <w:rPr>
          <w:sz w:val="22"/>
          <w:szCs w:val="22"/>
          <w:lang w:val="en-NZ"/>
        </w:rPr>
        <w:t xml:space="preserve"> Ao in all interactions.</w:t>
      </w:r>
    </w:p>
    <w:p w14:paraId="375ABE69"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 xml:space="preserve">Train, coach and support Member Advisory Officers. </w:t>
      </w:r>
    </w:p>
    <w:p w14:paraId="2F47868E"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 xml:space="preserve">Develop and maintain a positive and cohesive team. </w:t>
      </w:r>
    </w:p>
    <w:p w14:paraId="6601C934"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 xml:space="preserve">Build and maintain strong member-focused relationships based on </w:t>
      </w:r>
      <w:proofErr w:type="spellStart"/>
      <w:r w:rsidRPr="00B036FD">
        <w:rPr>
          <w:sz w:val="22"/>
          <w:szCs w:val="22"/>
          <w:lang w:val="en-NZ"/>
        </w:rPr>
        <w:t>Mōku</w:t>
      </w:r>
      <w:proofErr w:type="spellEnd"/>
      <w:r w:rsidRPr="00B036FD">
        <w:rPr>
          <w:sz w:val="22"/>
          <w:szCs w:val="22"/>
          <w:lang w:val="en-NZ"/>
        </w:rPr>
        <w:t xml:space="preserve"> </w:t>
      </w:r>
      <w:proofErr w:type="spellStart"/>
      <w:r w:rsidRPr="00B036FD">
        <w:rPr>
          <w:sz w:val="22"/>
          <w:szCs w:val="22"/>
          <w:lang w:val="en-NZ"/>
        </w:rPr>
        <w:t>te</w:t>
      </w:r>
      <w:proofErr w:type="spellEnd"/>
      <w:r w:rsidRPr="00B036FD">
        <w:rPr>
          <w:sz w:val="22"/>
          <w:szCs w:val="22"/>
          <w:lang w:val="en-NZ"/>
        </w:rPr>
        <w:t xml:space="preserve"> Ao.</w:t>
      </w:r>
    </w:p>
    <w:p w14:paraId="6D90C500"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 xml:space="preserve">Develop, monitor and maintain effective reporting processes. </w:t>
      </w:r>
    </w:p>
    <w:p w14:paraId="65E28D87"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Lead the implementation of union goals in a call centre environment.</w:t>
      </w:r>
    </w:p>
    <w:p w14:paraId="3F5C700D"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Lead and maintain a team focus on customer service.</w:t>
      </w:r>
    </w:p>
    <w:p w14:paraId="58436DCD"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lastRenderedPageBreak/>
        <w:t xml:space="preserve">Professional engagement with the Ministry of Education and </w:t>
      </w:r>
      <w:proofErr w:type="spellStart"/>
      <w:r w:rsidRPr="00B036FD">
        <w:rPr>
          <w:sz w:val="22"/>
          <w:szCs w:val="22"/>
          <w:lang w:val="en-NZ"/>
        </w:rPr>
        <w:t>Edpay</w:t>
      </w:r>
      <w:proofErr w:type="spellEnd"/>
      <w:r w:rsidRPr="00B036FD">
        <w:rPr>
          <w:sz w:val="22"/>
          <w:szCs w:val="22"/>
          <w:lang w:val="en-NZ"/>
        </w:rPr>
        <w:t xml:space="preserve"> related to problem resolution of member and payroll issues, and other external stakeholders as required.</w:t>
      </w:r>
    </w:p>
    <w:p w14:paraId="2DD82B77"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Contribute to and operationalise campaign and organising strategies ensuring consistent responses to enquiries.</w:t>
      </w:r>
    </w:p>
    <w:p w14:paraId="59082D79" w14:textId="77777777" w:rsidR="00753963" w:rsidRPr="00B036FD" w:rsidRDefault="00753963" w:rsidP="00753963">
      <w:pPr>
        <w:pStyle w:val="JDBullets"/>
        <w:numPr>
          <w:ilvl w:val="0"/>
          <w:numId w:val="18"/>
        </w:numPr>
        <w:spacing w:line="276" w:lineRule="auto"/>
        <w:rPr>
          <w:sz w:val="22"/>
          <w:szCs w:val="22"/>
          <w:lang w:val="en-NZ"/>
        </w:rPr>
      </w:pPr>
      <w:r w:rsidRPr="00B036FD">
        <w:rPr>
          <w:sz w:val="22"/>
          <w:szCs w:val="22"/>
          <w:lang w:val="en-NZ"/>
        </w:rPr>
        <w:t>Develop and maintain strong relationships across teams</w:t>
      </w:r>
    </w:p>
    <w:p w14:paraId="79E2F9BA" w14:textId="77777777" w:rsidR="001806CB" w:rsidRPr="00B036FD" w:rsidRDefault="001806CB" w:rsidP="001806CB">
      <w:pPr>
        <w:pStyle w:val="JDBullets"/>
        <w:spacing w:line="276" w:lineRule="auto"/>
        <w:ind w:left="720" w:firstLine="0"/>
        <w:rPr>
          <w:sz w:val="22"/>
          <w:szCs w:val="22"/>
          <w:lang w:val="en-NZ"/>
        </w:rPr>
      </w:pPr>
    </w:p>
    <w:p w14:paraId="7BEB6016" w14:textId="7CA8F5F2" w:rsidR="001806CB" w:rsidRPr="00B036FD" w:rsidRDefault="001806CB" w:rsidP="001806CB">
      <w:pPr>
        <w:pStyle w:val="JDH3green"/>
        <w:spacing w:line="276" w:lineRule="auto"/>
        <w:rPr>
          <w:b w:val="0"/>
          <w:bCs/>
          <w:color w:val="auto"/>
          <w:sz w:val="22"/>
          <w:lang w:val="en-NZ"/>
        </w:rPr>
      </w:pPr>
      <w:r w:rsidRPr="00B036FD">
        <w:rPr>
          <w:b w:val="0"/>
          <w:bCs/>
          <w:color w:val="auto"/>
          <w:sz w:val="22"/>
          <w:lang w:val="en-NZ"/>
        </w:rPr>
        <w:t>Demonstrated by:</w:t>
      </w:r>
    </w:p>
    <w:p w14:paraId="18FFE348" w14:textId="77777777" w:rsidR="001806CB" w:rsidRPr="00B036FD" w:rsidRDefault="001806CB" w:rsidP="001806CB">
      <w:pPr>
        <w:pStyle w:val="JDH3green"/>
        <w:numPr>
          <w:ilvl w:val="0"/>
          <w:numId w:val="20"/>
        </w:numPr>
        <w:spacing w:line="276" w:lineRule="auto"/>
        <w:rPr>
          <w:b w:val="0"/>
          <w:bCs/>
          <w:color w:val="auto"/>
          <w:sz w:val="22"/>
          <w:lang w:val="en-NZ"/>
        </w:rPr>
      </w:pPr>
      <w:r w:rsidRPr="00B036FD">
        <w:rPr>
          <w:b w:val="0"/>
          <w:bCs/>
          <w:color w:val="auto"/>
          <w:sz w:val="22"/>
          <w:lang w:val="en-NZ"/>
        </w:rPr>
        <w:t>Development plans are established and implemented for Member Advisory Officers that complement and advance identified areas for growth.</w:t>
      </w:r>
    </w:p>
    <w:p w14:paraId="2BBEEDF7" w14:textId="77777777" w:rsidR="001806CB" w:rsidRPr="00B036FD" w:rsidRDefault="001806CB" w:rsidP="001806CB">
      <w:pPr>
        <w:pStyle w:val="JDH3green"/>
        <w:numPr>
          <w:ilvl w:val="0"/>
          <w:numId w:val="20"/>
        </w:numPr>
        <w:spacing w:line="276" w:lineRule="auto"/>
        <w:rPr>
          <w:b w:val="0"/>
          <w:bCs/>
          <w:color w:val="auto"/>
          <w:sz w:val="22"/>
          <w:lang w:val="en-NZ"/>
        </w:rPr>
      </w:pPr>
      <w:r w:rsidRPr="00B036FD">
        <w:rPr>
          <w:b w:val="0"/>
          <w:bCs/>
          <w:color w:val="auto"/>
          <w:sz w:val="22"/>
          <w:lang w:val="en-NZ"/>
        </w:rPr>
        <w:t xml:space="preserve">Regular 1:1s, appraisal and debriefing of difficult calls. </w:t>
      </w:r>
    </w:p>
    <w:p w14:paraId="56BBE808" w14:textId="77777777" w:rsidR="001806CB" w:rsidRPr="00B036FD" w:rsidRDefault="001806CB" w:rsidP="001806CB">
      <w:pPr>
        <w:pStyle w:val="JDH3green"/>
        <w:numPr>
          <w:ilvl w:val="0"/>
          <w:numId w:val="20"/>
        </w:numPr>
        <w:spacing w:line="276" w:lineRule="auto"/>
        <w:rPr>
          <w:b w:val="0"/>
          <w:bCs/>
          <w:color w:val="auto"/>
          <w:sz w:val="22"/>
          <w:lang w:val="en-NZ"/>
        </w:rPr>
      </w:pPr>
      <w:r w:rsidRPr="00B036FD">
        <w:rPr>
          <w:b w:val="0"/>
          <w:bCs/>
          <w:color w:val="auto"/>
          <w:sz w:val="22"/>
          <w:lang w:val="en-NZ"/>
        </w:rPr>
        <w:t>Demonstrated actions supporting team development and ways of working.</w:t>
      </w:r>
    </w:p>
    <w:p w14:paraId="01C169CE" w14:textId="77777777" w:rsidR="001806CB" w:rsidRPr="00B036FD" w:rsidRDefault="001806CB" w:rsidP="001806CB">
      <w:pPr>
        <w:pStyle w:val="JDH3green"/>
        <w:numPr>
          <w:ilvl w:val="0"/>
          <w:numId w:val="20"/>
        </w:numPr>
        <w:spacing w:line="276" w:lineRule="auto"/>
        <w:rPr>
          <w:b w:val="0"/>
          <w:bCs/>
          <w:color w:val="auto"/>
          <w:sz w:val="22"/>
          <w:lang w:val="en-NZ"/>
        </w:rPr>
      </w:pPr>
      <w:r w:rsidRPr="00B036FD">
        <w:rPr>
          <w:b w:val="0"/>
          <w:bCs/>
          <w:color w:val="auto"/>
          <w:sz w:val="22"/>
          <w:lang w:val="en-NZ"/>
        </w:rPr>
        <w:t>Participation in and contribution to, campaign planning and briefings, regular customer service analysis, and other relevant whole-of-union activities.</w:t>
      </w:r>
    </w:p>
    <w:p w14:paraId="7404B0B7" w14:textId="77777777" w:rsidR="001806CB" w:rsidRPr="00B036FD" w:rsidRDefault="001806CB" w:rsidP="001806CB">
      <w:pPr>
        <w:pStyle w:val="JDH3green"/>
        <w:numPr>
          <w:ilvl w:val="0"/>
          <w:numId w:val="20"/>
        </w:numPr>
        <w:spacing w:line="276" w:lineRule="auto"/>
        <w:rPr>
          <w:b w:val="0"/>
          <w:color w:val="auto"/>
          <w:sz w:val="22"/>
          <w:lang w:val="en-NZ"/>
        </w:rPr>
      </w:pPr>
      <w:r w:rsidRPr="00B036FD">
        <w:rPr>
          <w:b w:val="0"/>
          <w:color w:val="auto"/>
          <w:sz w:val="22"/>
          <w:lang w:val="en-NZ"/>
        </w:rPr>
        <w:t xml:space="preserve">A team where </w:t>
      </w:r>
      <w:proofErr w:type="spellStart"/>
      <w:r w:rsidRPr="00B036FD">
        <w:rPr>
          <w:b w:val="0"/>
          <w:color w:val="auto"/>
          <w:sz w:val="22"/>
          <w:lang w:val="en-NZ"/>
        </w:rPr>
        <w:t>Mōku</w:t>
      </w:r>
      <w:proofErr w:type="spellEnd"/>
      <w:r w:rsidRPr="00B036FD">
        <w:rPr>
          <w:b w:val="0"/>
          <w:color w:val="auto"/>
          <w:sz w:val="22"/>
          <w:lang w:val="en-NZ"/>
        </w:rPr>
        <w:t xml:space="preserve"> </w:t>
      </w:r>
      <w:proofErr w:type="spellStart"/>
      <w:r w:rsidRPr="00B036FD">
        <w:rPr>
          <w:b w:val="0"/>
          <w:color w:val="auto"/>
          <w:sz w:val="22"/>
          <w:lang w:val="en-NZ"/>
        </w:rPr>
        <w:t>te</w:t>
      </w:r>
      <w:proofErr w:type="spellEnd"/>
      <w:r w:rsidRPr="00B036FD">
        <w:rPr>
          <w:b w:val="0"/>
          <w:color w:val="auto"/>
          <w:sz w:val="22"/>
          <w:lang w:val="en-NZ"/>
        </w:rPr>
        <w:t xml:space="preserve"> Ao and Te Tiriti are reflected in all interactions, and knowledge of </w:t>
      </w:r>
      <w:proofErr w:type="spellStart"/>
      <w:r w:rsidRPr="00B036FD">
        <w:rPr>
          <w:b w:val="0"/>
          <w:color w:val="auto"/>
          <w:sz w:val="22"/>
          <w:lang w:val="en-NZ"/>
        </w:rPr>
        <w:t>te</w:t>
      </w:r>
      <w:proofErr w:type="spellEnd"/>
      <w:r w:rsidRPr="00B036FD">
        <w:rPr>
          <w:b w:val="0"/>
          <w:color w:val="auto"/>
          <w:sz w:val="22"/>
          <w:lang w:val="en-NZ"/>
        </w:rPr>
        <w:t xml:space="preserve"> </w:t>
      </w:r>
      <w:proofErr w:type="spellStart"/>
      <w:r w:rsidRPr="00B036FD">
        <w:rPr>
          <w:b w:val="0"/>
          <w:color w:val="auto"/>
          <w:sz w:val="22"/>
          <w:lang w:val="en-NZ"/>
        </w:rPr>
        <w:t>reo</w:t>
      </w:r>
      <w:proofErr w:type="spellEnd"/>
      <w:r w:rsidRPr="00B036FD">
        <w:rPr>
          <w:b w:val="0"/>
          <w:color w:val="auto"/>
          <w:sz w:val="22"/>
          <w:lang w:val="en-NZ"/>
        </w:rPr>
        <w:t xml:space="preserve"> and tikanga grows.</w:t>
      </w:r>
    </w:p>
    <w:p w14:paraId="72FC551D" w14:textId="77777777" w:rsidR="001806CB" w:rsidRPr="00B036FD" w:rsidRDefault="001806CB" w:rsidP="001806CB">
      <w:pPr>
        <w:pStyle w:val="JDH3green"/>
        <w:numPr>
          <w:ilvl w:val="0"/>
          <w:numId w:val="20"/>
        </w:numPr>
        <w:spacing w:line="276" w:lineRule="auto"/>
        <w:rPr>
          <w:b w:val="0"/>
          <w:color w:val="auto"/>
          <w:sz w:val="22"/>
          <w:lang w:val="en-NZ"/>
        </w:rPr>
      </w:pPr>
      <w:r w:rsidRPr="00B036FD">
        <w:rPr>
          <w:b w:val="0"/>
          <w:color w:val="auto"/>
          <w:sz w:val="22"/>
          <w:lang w:val="en-NZ"/>
        </w:rPr>
        <w:t>An integrated approach to problem solving and engagement across relevant teams that enhances the experience and outcomes for members.</w:t>
      </w:r>
    </w:p>
    <w:p w14:paraId="74E95073" w14:textId="77777777" w:rsidR="00753963" w:rsidRPr="00B036FD" w:rsidRDefault="00753963" w:rsidP="00106E3D">
      <w:pPr>
        <w:pStyle w:val="JDBody"/>
        <w:spacing w:line="276" w:lineRule="auto"/>
        <w:rPr>
          <w:sz w:val="22"/>
          <w:lang w:val="en-NZ"/>
        </w:rPr>
      </w:pPr>
    </w:p>
    <w:p w14:paraId="70B51CA8" w14:textId="21D897C3" w:rsidR="004E1145" w:rsidRPr="00B036FD" w:rsidRDefault="7467F8EE" w:rsidP="00106E3D">
      <w:pPr>
        <w:pStyle w:val="JDH2"/>
        <w:spacing w:line="276" w:lineRule="auto"/>
        <w:rPr>
          <w:sz w:val="22"/>
          <w:szCs w:val="22"/>
          <w:lang w:val="en-NZ"/>
        </w:rPr>
      </w:pPr>
      <w:r w:rsidRPr="00B036FD">
        <w:rPr>
          <w:sz w:val="22"/>
          <w:szCs w:val="22"/>
          <w:lang w:val="en-NZ"/>
        </w:rPr>
        <w:t>Key responsibilities and performance expectation</w:t>
      </w:r>
      <w:r w:rsidR="00DC4238" w:rsidRPr="00B036FD">
        <w:rPr>
          <w:sz w:val="22"/>
          <w:szCs w:val="22"/>
          <w:lang w:val="en-NZ"/>
        </w:rPr>
        <w:t xml:space="preserve">s | </w:t>
      </w:r>
      <w:proofErr w:type="spellStart"/>
      <w:r w:rsidR="00DC4238" w:rsidRPr="00B036FD">
        <w:rPr>
          <w:sz w:val="22"/>
          <w:szCs w:val="22"/>
          <w:lang w:val="en-NZ"/>
        </w:rPr>
        <w:t>Ngā</w:t>
      </w:r>
      <w:proofErr w:type="spellEnd"/>
      <w:r w:rsidR="00DC4238" w:rsidRPr="00B036FD">
        <w:rPr>
          <w:sz w:val="22"/>
          <w:szCs w:val="22"/>
          <w:lang w:val="en-NZ"/>
        </w:rPr>
        <w:t xml:space="preserve"> </w:t>
      </w:r>
      <w:proofErr w:type="spellStart"/>
      <w:r w:rsidR="00DC4238" w:rsidRPr="00B036FD">
        <w:rPr>
          <w:sz w:val="22"/>
          <w:szCs w:val="22"/>
          <w:lang w:val="en-NZ"/>
        </w:rPr>
        <w:t>haepapatanga</w:t>
      </w:r>
      <w:proofErr w:type="spellEnd"/>
    </w:p>
    <w:p w14:paraId="5E0CC6E2" w14:textId="77777777" w:rsidR="001806CB" w:rsidRPr="00B036FD" w:rsidRDefault="001806CB" w:rsidP="00106E3D">
      <w:pPr>
        <w:pStyle w:val="JDH3green"/>
        <w:spacing w:line="276" w:lineRule="auto"/>
        <w:rPr>
          <w:sz w:val="22"/>
          <w:lang w:val="en-NZ"/>
        </w:rPr>
      </w:pPr>
    </w:p>
    <w:p w14:paraId="0CA344B9" w14:textId="704339C9" w:rsidR="004F7168" w:rsidRPr="00B036FD" w:rsidRDefault="004F7168" w:rsidP="00106E3D">
      <w:pPr>
        <w:pStyle w:val="JDH3green"/>
        <w:spacing w:line="276" w:lineRule="auto"/>
        <w:rPr>
          <w:color w:val="000000" w:themeColor="text1"/>
          <w:sz w:val="22"/>
          <w:lang w:val="en-NZ"/>
        </w:rPr>
      </w:pPr>
      <w:r w:rsidRPr="00B036FD">
        <w:rPr>
          <w:color w:val="000000" w:themeColor="text1"/>
          <w:sz w:val="22"/>
          <w:lang w:val="en-NZ"/>
        </w:rPr>
        <w:t>Operational efficiency and continuous improvement</w:t>
      </w:r>
    </w:p>
    <w:p w14:paraId="7C07BADA" w14:textId="77777777" w:rsidR="00B270E8" w:rsidRPr="00B036FD" w:rsidRDefault="00B270E8" w:rsidP="00106E3D">
      <w:pPr>
        <w:pStyle w:val="JDH3green"/>
        <w:spacing w:line="276" w:lineRule="auto"/>
        <w:rPr>
          <w:sz w:val="22"/>
          <w:lang w:val="en-NZ"/>
        </w:rPr>
      </w:pPr>
    </w:p>
    <w:p w14:paraId="593A7553" w14:textId="50365A94" w:rsidR="004F7168" w:rsidRPr="00B036FD" w:rsidRDefault="00347120" w:rsidP="003D44D7">
      <w:pPr>
        <w:pStyle w:val="JDH3green"/>
        <w:numPr>
          <w:ilvl w:val="0"/>
          <w:numId w:val="21"/>
        </w:numPr>
        <w:spacing w:line="276" w:lineRule="auto"/>
        <w:rPr>
          <w:b w:val="0"/>
          <w:bCs/>
          <w:color w:val="auto"/>
          <w:sz w:val="22"/>
          <w:lang w:val="en-NZ"/>
        </w:rPr>
      </w:pPr>
      <w:r w:rsidRPr="00B036FD">
        <w:rPr>
          <w:b w:val="0"/>
          <w:bCs/>
          <w:color w:val="auto"/>
          <w:sz w:val="22"/>
          <w:lang w:val="en-NZ"/>
        </w:rPr>
        <w:t>Provide briefings to the Member Advisory Team on</w:t>
      </w:r>
      <w:r w:rsidR="003D44D7" w:rsidRPr="00B036FD">
        <w:rPr>
          <w:b w:val="0"/>
          <w:bCs/>
          <w:color w:val="auto"/>
          <w:sz w:val="22"/>
          <w:lang w:val="en-NZ"/>
        </w:rPr>
        <w:t xml:space="preserve"> </w:t>
      </w:r>
      <w:r w:rsidRPr="00B036FD">
        <w:rPr>
          <w:b w:val="0"/>
          <w:color w:val="auto"/>
          <w:sz w:val="22"/>
          <w:lang w:val="en-NZ"/>
        </w:rPr>
        <w:t xml:space="preserve">priorities, new </w:t>
      </w:r>
      <w:r w:rsidR="003D44D7" w:rsidRPr="00B036FD">
        <w:rPr>
          <w:b w:val="0"/>
          <w:color w:val="auto"/>
          <w:sz w:val="22"/>
          <w:lang w:val="en-NZ"/>
        </w:rPr>
        <w:t>information and strategic</w:t>
      </w:r>
      <w:r w:rsidRPr="00B036FD">
        <w:rPr>
          <w:b w:val="0"/>
          <w:color w:val="auto"/>
          <w:sz w:val="22"/>
          <w:lang w:val="en-NZ"/>
        </w:rPr>
        <w:t xml:space="preserve"> plans </w:t>
      </w:r>
    </w:p>
    <w:p w14:paraId="440FFB30" w14:textId="39BD1277" w:rsidR="64C41762" w:rsidRPr="00B036FD" w:rsidRDefault="33D6EADE" w:rsidP="00753963">
      <w:pPr>
        <w:pStyle w:val="JDH3green"/>
        <w:numPr>
          <w:ilvl w:val="0"/>
          <w:numId w:val="21"/>
        </w:numPr>
        <w:spacing w:line="276" w:lineRule="auto"/>
        <w:rPr>
          <w:b w:val="0"/>
          <w:color w:val="auto"/>
          <w:sz w:val="22"/>
          <w:lang w:val="en-NZ"/>
        </w:rPr>
      </w:pPr>
      <w:r w:rsidRPr="00B036FD">
        <w:rPr>
          <w:b w:val="0"/>
          <w:color w:val="auto"/>
          <w:sz w:val="22"/>
          <w:lang w:val="en-NZ"/>
        </w:rPr>
        <w:t xml:space="preserve">Work alongside </w:t>
      </w:r>
      <w:r w:rsidR="001806CB" w:rsidRPr="00B036FD">
        <w:rPr>
          <w:b w:val="0"/>
          <w:color w:val="auto"/>
          <w:sz w:val="22"/>
          <w:lang w:val="en-NZ"/>
        </w:rPr>
        <w:t xml:space="preserve">the </w:t>
      </w:r>
      <w:r w:rsidRPr="00B036FD">
        <w:rPr>
          <w:b w:val="0"/>
          <w:color w:val="auto"/>
          <w:sz w:val="22"/>
          <w:lang w:val="en-NZ"/>
        </w:rPr>
        <w:t xml:space="preserve">campaigns team to provide </w:t>
      </w:r>
      <w:r w:rsidR="009325FE" w:rsidRPr="00B036FD">
        <w:rPr>
          <w:b w:val="0"/>
          <w:color w:val="auto"/>
          <w:sz w:val="22"/>
          <w:lang w:val="en-NZ"/>
        </w:rPr>
        <w:t xml:space="preserve">input </w:t>
      </w:r>
      <w:r w:rsidR="00AD2AC0" w:rsidRPr="00B036FD">
        <w:rPr>
          <w:b w:val="0"/>
          <w:color w:val="auto"/>
          <w:sz w:val="22"/>
          <w:lang w:val="en-NZ"/>
        </w:rPr>
        <w:t xml:space="preserve">for </w:t>
      </w:r>
      <w:r w:rsidRPr="00B036FD">
        <w:rPr>
          <w:b w:val="0"/>
          <w:color w:val="auto"/>
          <w:sz w:val="22"/>
          <w:lang w:val="en-NZ"/>
        </w:rPr>
        <w:t>briefings on campaigns and bargaining</w:t>
      </w:r>
    </w:p>
    <w:p w14:paraId="213AB93B" w14:textId="34063660" w:rsidR="00347120" w:rsidRPr="00B036FD" w:rsidRDefault="00347120" w:rsidP="00106E3D">
      <w:pPr>
        <w:pStyle w:val="JDH3green"/>
        <w:numPr>
          <w:ilvl w:val="0"/>
          <w:numId w:val="21"/>
        </w:numPr>
        <w:spacing w:line="276" w:lineRule="auto"/>
        <w:rPr>
          <w:b w:val="0"/>
          <w:bCs/>
          <w:color w:val="auto"/>
          <w:sz w:val="22"/>
          <w:lang w:val="en-NZ"/>
        </w:rPr>
      </w:pPr>
      <w:r w:rsidRPr="00B036FD">
        <w:rPr>
          <w:b w:val="0"/>
          <w:bCs/>
          <w:color w:val="auto"/>
          <w:sz w:val="22"/>
          <w:lang w:val="en-NZ"/>
        </w:rPr>
        <w:t>Monitor, analyse and report on call centre metrics</w:t>
      </w:r>
      <w:r w:rsidR="006B417A" w:rsidRPr="00B036FD">
        <w:rPr>
          <w:b w:val="0"/>
          <w:bCs/>
          <w:color w:val="auto"/>
          <w:sz w:val="22"/>
          <w:lang w:val="en-NZ"/>
        </w:rPr>
        <w:t>.</w:t>
      </w:r>
    </w:p>
    <w:p w14:paraId="59D6B8F7" w14:textId="759AE4FB" w:rsidR="00347120" w:rsidRPr="00B036FD" w:rsidRDefault="00347120" w:rsidP="00106E3D">
      <w:pPr>
        <w:pStyle w:val="JDH3green"/>
        <w:numPr>
          <w:ilvl w:val="0"/>
          <w:numId w:val="21"/>
        </w:numPr>
        <w:spacing w:line="276" w:lineRule="auto"/>
        <w:rPr>
          <w:b w:val="0"/>
          <w:bCs/>
          <w:color w:val="auto"/>
          <w:sz w:val="22"/>
          <w:lang w:val="en-NZ"/>
        </w:rPr>
      </w:pPr>
      <w:r w:rsidRPr="00B036FD">
        <w:rPr>
          <w:b w:val="0"/>
          <w:bCs/>
          <w:color w:val="auto"/>
          <w:sz w:val="22"/>
          <w:lang w:val="en-NZ"/>
        </w:rPr>
        <w:t>Assess methods and systems of the Member Support Centre operation (including the CRM) and apply continuous improvement</w:t>
      </w:r>
      <w:r w:rsidR="006D65E3" w:rsidRPr="00B036FD">
        <w:rPr>
          <w:b w:val="0"/>
          <w:bCs/>
          <w:color w:val="auto"/>
          <w:sz w:val="22"/>
          <w:lang w:val="en-NZ"/>
        </w:rPr>
        <w:t>.</w:t>
      </w:r>
    </w:p>
    <w:p w14:paraId="20BF3499" w14:textId="05E6BA83" w:rsidR="00347120" w:rsidRPr="00B036FD" w:rsidRDefault="00347120" w:rsidP="00106E3D">
      <w:pPr>
        <w:pStyle w:val="JDH3green"/>
        <w:numPr>
          <w:ilvl w:val="0"/>
          <w:numId w:val="21"/>
        </w:numPr>
        <w:spacing w:line="276" w:lineRule="auto"/>
        <w:rPr>
          <w:b w:val="0"/>
          <w:bCs/>
          <w:color w:val="auto"/>
          <w:sz w:val="22"/>
          <w:lang w:val="en-NZ"/>
        </w:rPr>
      </w:pPr>
      <w:r w:rsidRPr="00B036FD">
        <w:rPr>
          <w:b w:val="0"/>
          <w:bCs/>
          <w:color w:val="auto"/>
          <w:sz w:val="22"/>
          <w:lang w:val="en-NZ"/>
        </w:rPr>
        <w:t>Ensure service standards are met</w:t>
      </w:r>
      <w:r w:rsidR="006D65E3" w:rsidRPr="00B036FD">
        <w:rPr>
          <w:b w:val="0"/>
          <w:bCs/>
          <w:color w:val="auto"/>
          <w:sz w:val="22"/>
          <w:lang w:val="en-NZ"/>
        </w:rPr>
        <w:t>.</w:t>
      </w:r>
    </w:p>
    <w:p w14:paraId="48F06FD3" w14:textId="698EA168" w:rsidR="00347120" w:rsidRPr="00B036FD" w:rsidRDefault="00347120" w:rsidP="00106E3D">
      <w:pPr>
        <w:pStyle w:val="JDH3green"/>
        <w:numPr>
          <w:ilvl w:val="0"/>
          <w:numId w:val="21"/>
        </w:numPr>
        <w:spacing w:line="276" w:lineRule="auto"/>
        <w:rPr>
          <w:b w:val="0"/>
          <w:bCs/>
          <w:color w:val="auto"/>
          <w:sz w:val="22"/>
          <w:lang w:val="en-NZ"/>
        </w:rPr>
      </w:pPr>
      <w:r w:rsidRPr="00B036FD">
        <w:rPr>
          <w:b w:val="0"/>
          <w:bCs/>
          <w:color w:val="auto"/>
          <w:sz w:val="22"/>
          <w:lang w:val="en-NZ"/>
        </w:rPr>
        <w:t>Ensure ongoing development and recording of the Member Support Centre knowledge base</w:t>
      </w:r>
      <w:r w:rsidR="006D65E3" w:rsidRPr="00B036FD">
        <w:rPr>
          <w:b w:val="0"/>
          <w:bCs/>
          <w:color w:val="auto"/>
          <w:sz w:val="22"/>
          <w:lang w:val="en-NZ"/>
        </w:rPr>
        <w:t>.</w:t>
      </w:r>
    </w:p>
    <w:p w14:paraId="6A6C9B48" w14:textId="3953C13E" w:rsidR="00B11803" w:rsidRPr="00B036FD" w:rsidRDefault="00B11803" w:rsidP="00106E3D">
      <w:pPr>
        <w:pStyle w:val="JDH3green"/>
        <w:numPr>
          <w:ilvl w:val="0"/>
          <w:numId w:val="21"/>
        </w:numPr>
        <w:spacing w:line="276" w:lineRule="auto"/>
        <w:rPr>
          <w:b w:val="0"/>
          <w:bCs/>
          <w:color w:val="auto"/>
          <w:sz w:val="22"/>
          <w:lang w:val="en-NZ"/>
        </w:rPr>
      </w:pPr>
      <w:r w:rsidRPr="00B036FD">
        <w:rPr>
          <w:b w:val="0"/>
          <w:bCs/>
          <w:color w:val="auto"/>
          <w:sz w:val="22"/>
          <w:lang w:val="en-NZ"/>
        </w:rPr>
        <w:t>Establish and maintain processes for all forms of contact – calls, emails, social media, website and voicemail</w:t>
      </w:r>
      <w:r w:rsidR="006D65E3" w:rsidRPr="00B036FD">
        <w:rPr>
          <w:b w:val="0"/>
          <w:bCs/>
          <w:color w:val="auto"/>
          <w:sz w:val="22"/>
          <w:lang w:val="en-NZ"/>
        </w:rPr>
        <w:t>.</w:t>
      </w:r>
    </w:p>
    <w:p w14:paraId="691CB045" w14:textId="153EF21D" w:rsidR="004F7168" w:rsidRPr="00B036FD" w:rsidRDefault="00347120" w:rsidP="00106E3D">
      <w:pPr>
        <w:pStyle w:val="JDH3green"/>
        <w:numPr>
          <w:ilvl w:val="0"/>
          <w:numId w:val="21"/>
        </w:numPr>
        <w:spacing w:line="276" w:lineRule="auto"/>
        <w:rPr>
          <w:b w:val="0"/>
          <w:bCs/>
          <w:color w:val="auto"/>
          <w:sz w:val="22"/>
          <w:lang w:val="en-NZ"/>
        </w:rPr>
      </w:pPr>
      <w:r w:rsidRPr="00B036FD">
        <w:rPr>
          <w:b w:val="0"/>
          <w:bCs/>
          <w:color w:val="auto"/>
          <w:sz w:val="22"/>
          <w:lang w:val="en-NZ"/>
        </w:rPr>
        <w:lastRenderedPageBreak/>
        <w:t>Manage and prioritise workload, scheduling and leave</w:t>
      </w:r>
      <w:r w:rsidR="006D65E3" w:rsidRPr="00B036FD">
        <w:rPr>
          <w:b w:val="0"/>
          <w:bCs/>
          <w:color w:val="auto"/>
          <w:sz w:val="22"/>
          <w:lang w:val="en-NZ"/>
        </w:rPr>
        <w:t xml:space="preserve"> for the team.</w:t>
      </w:r>
    </w:p>
    <w:p w14:paraId="2D674B69" w14:textId="77777777" w:rsidR="006D65E3" w:rsidRPr="00B036FD" w:rsidRDefault="006D65E3" w:rsidP="00106E3D">
      <w:pPr>
        <w:pStyle w:val="JDH3green"/>
        <w:spacing w:line="276" w:lineRule="auto"/>
        <w:ind w:left="720"/>
        <w:rPr>
          <w:b w:val="0"/>
          <w:bCs/>
          <w:color w:val="auto"/>
          <w:sz w:val="22"/>
          <w:lang w:val="en-NZ"/>
        </w:rPr>
      </w:pPr>
    </w:p>
    <w:p w14:paraId="26CD4C96" w14:textId="62B2B8D8" w:rsidR="001806CB" w:rsidRPr="00B036FD" w:rsidRDefault="00347120" w:rsidP="00106E3D">
      <w:pPr>
        <w:pStyle w:val="JDH3green"/>
        <w:spacing w:line="276" w:lineRule="auto"/>
        <w:rPr>
          <w:b w:val="0"/>
          <w:bCs/>
          <w:color w:val="auto"/>
          <w:sz w:val="22"/>
          <w:lang w:val="en-NZ"/>
        </w:rPr>
      </w:pPr>
      <w:r w:rsidRPr="00B036FD">
        <w:rPr>
          <w:b w:val="0"/>
          <w:bCs/>
          <w:color w:val="auto"/>
          <w:sz w:val="22"/>
          <w:lang w:val="en-NZ"/>
        </w:rPr>
        <w:t>Demonstrated by:</w:t>
      </w:r>
    </w:p>
    <w:p w14:paraId="6F159A0B" w14:textId="5B7FBAAA" w:rsidR="00C560EA" w:rsidRPr="00B036FD" w:rsidRDefault="00347120" w:rsidP="00106E3D">
      <w:pPr>
        <w:pStyle w:val="JDBullets"/>
        <w:numPr>
          <w:ilvl w:val="0"/>
          <w:numId w:val="15"/>
        </w:numPr>
        <w:spacing w:line="276" w:lineRule="auto"/>
        <w:rPr>
          <w:color w:val="auto"/>
          <w:sz w:val="22"/>
          <w:szCs w:val="22"/>
          <w:lang w:val="en-NZ"/>
        </w:rPr>
      </w:pPr>
      <w:r w:rsidRPr="00B036FD">
        <w:rPr>
          <w:color w:val="auto"/>
          <w:sz w:val="22"/>
          <w:szCs w:val="22"/>
          <w:lang w:val="en-NZ"/>
        </w:rPr>
        <w:t>Documented regular team meetings</w:t>
      </w:r>
      <w:r w:rsidR="000F1480" w:rsidRPr="00B036FD">
        <w:rPr>
          <w:color w:val="auto"/>
          <w:sz w:val="22"/>
          <w:szCs w:val="22"/>
          <w:lang w:val="en-NZ"/>
        </w:rPr>
        <w:t>.</w:t>
      </w:r>
    </w:p>
    <w:p w14:paraId="37F19439" w14:textId="7B1E7BC9" w:rsidR="00347120" w:rsidRPr="00B036FD" w:rsidRDefault="00347120" w:rsidP="00106E3D">
      <w:pPr>
        <w:pStyle w:val="JDBullets"/>
        <w:numPr>
          <w:ilvl w:val="0"/>
          <w:numId w:val="15"/>
        </w:numPr>
        <w:spacing w:line="276" w:lineRule="auto"/>
        <w:rPr>
          <w:color w:val="auto"/>
          <w:sz w:val="22"/>
          <w:szCs w:val="22"/>
          <w:lang w:val="en-NZ"/>
        </w:rPr>
      </w:pPr>
      <w:r w:rsidRPr="00B036FD">
        <w:rPr>
          <w:color w:val="auto"/>
          <w:sz w:val="22"/>
          <w:szCs w:val="22"/>
          <w:lang w:val="en-NZ"/>
        </w:rPr>
        <w:t>Documented regular metric and service standard reporting</w:t>
      </w:r>
      <w:r w:rsidR="000F1480" w:rsidRPr="00B036FD">
        <w:rPr>
          <w:color w:val="auto"/>
          <w:sz w:val="22"/>
          <w:szCs w:val="22"/>
          <w:lang w:val="en-NZ"/>
        </w:rPr>
        <w:t>.</w:t>
      </w:r>
    </w:p>
    <w:p w14:paraId="4EF2C4A1" w14:textId="685AB6AA" w:rsidR="00347120" w:rsidRPr="00B036FD" w:rsidRDefault="00347120" w:rsidP="00106E3D">
      <w:pPr>
        <w:pStyle w:val="JDBullets"/>
        <w:numPr>
          <w:ilvl w:val="0"/>
          <w:numId w:val="15"/>
        </w:numPr>
        <w:spacing w:line="276" w:lineRule="auto"/>
        <w:rPr>
          <w:color w:val="auto"/>
          <w:sz w:val="22"/>
          <w:szCs w:val="22"/>
          <w:lang w:val="en-NZ"/>
        </w:rPr>
      </w:pPr>
      <w:r w:rsidRPr="00B036FD">
        <w:rPr>
          <w:color w:val="auto"/>
          <w:sz w:val="22"/>
          <w:szCs w:val="22"/>
          <w:lang w:val="en-NZ"/>
        </w:rPr>
        <w:t>Evidence-based approach to continuous improvement</w:t>
      </w:r>
      <w:r w:rsidR="000F1480" w:rsidRPr="00B036FD">
        <w:rPr>
          <w:color w:val="auto"/>
          <w:sz w:val="22"/>
          <w:szCs w:val="22"/>
          <w:lang w:val="en-NZ"/>
        </w:rPr>
        <w:t>.</w:t>
      </w:r>
    </w:p>
    <w:p w14:paraId="45B76F3E" w14:textId="234C85FD" w:rsidR="00347120" w:rsidRPr="00B036FD" w:rsidRDefault="00347120" w:rsidP="00106E3D">
      <w:pPr>
        <w:pStyle w:val="JDBullets"/>
        <w:numPr>
          <w:ilvl w:val="0"/>
          <w:numId w:val="15"/>
        </w:numPr>
        <w:spacing w:line="276" w:lineRule="auto"/>
        <w:rPr>
          <w:color w:val="auto"/>
          <w:sz w:val="22"/>
          <w:szCs w:val="22"/>
          <w:lang w:val="en-NZ"/>
        </w:rPr>
      </w:pPr>
      <w:r w:rsidRPr="00B036FD">
        <w:rPr>
          <w:color w:val="auto"/>
          <w:sz w:val="22"/>
          <w:szCs w:val="22"/>
          <w:lang w:val="en-NZ"/>
        </w:rPr>
        <w:t xml:space="preserve">Smooth operation of call centre with peak volumes managed well in conjunction with the Director – </w:t>
      </w:r>
      <w:proofErr w:type="spellStart"/>
      <w:r w:rsidR="001D1C37" w:rsidRPr="00B036FD">
        <w:rPr>
          <w:color w:val="auto"/>
          <w:sz w:val="22"/>
          <w:szCs w:val="22"/>
          <w:lang w:val="en-NZ"/>
        </w:rPr>
        <w:t>Tautoko</w:t>
      </w:r>
      <w:proofErr w:type="spellEnd"/>
      <w:r w:rsidRPr="00B036FD">
        <w:rPr>
          <w:color w:val="auto"/>
          <w:sz w:val="22"/>
          <w:szCs w:val="22"/>
          <w:lang w:val="en-NZ"/>
        </w:rPr>
        <w:t xml:space="preserve"> when necessary</w:t>
      </w:r>
      <w:r w:rsidR="000F1480" w:rsidRPr="00B036FD">
        <w:rPr>
          <w:color w:val="auto"/>
          <w:sz w:val="22"/>
          <w:szCs w:val="22"/>
          <w:lang w:val="en-NZ"/>
        </w:rPr>
        <w:t>.</w:t>
      </w:r>
    </w:p>
    <w:p w14:paraId="25332DF9" w14:textId="77777777" w:rsidR="007858EA" w:rsidRPr="00B036FD" w:rsidRDefault="007858EA" w:rsidP="00106E3D">
      <w:pPr>
        <w:pStyle w:val="JDBullets"/>
        <w:spacing w:line="276" w:lineRule="auto"/>
        <w:ind w:left="0" w:firstLine="0"/>
        <w:rPr>
          <w:sz w:val="22"/>
          <w:szCs w:val="22"/>
          <w:lang w:val="en-NZ"/>
        </w:rPr>
      </w:pPr>
    </w:p>
    <w:p w14:paraId="37776207" w14:textId="29CCB689" w:rsidR="00347120" w:rsidRPr="00B036FD" w:rsidRDefault="00347120" w:rsidP="00106E3D">
      <w:pPr>
        <w:pStyle w:val="JDH3green"/>
        <w:spacing w:line="276" w:lineRule="auto"/>
        <w:rPr>
          <w:color w:val="000000" w:themeColor="text1"/>
          <w:sz w:val="22"/>
          <w:lang w:val="en-NZ"/>
        </w:rPr>
      </w:pPr>
      <w:r w:rsidRPr="00B036FD">
        <w:rPr>
          <w:color w:val="000000" w:themeColor="text1"/>
          <w:sz w:val="22"/>
          <w:lang w:val="en-NZ"/>
        </w:rPr>
        <w:t>Provision of advice and support</w:t>
      </w:r>
    </w:p>
    <w:p w14:paraId="49A4852E" w14:textId="77777777" w:rsidR="00E14827" w:rsidRPr="00B036FD" w:rsidRDefault="00E14827" w:rsidP="00106E3D">
      <w:pPr>
        <w:pStyle w:val="JDH3green"/>
        <w:spacing w:line="276" w:lineRule="auto"/>
        <w:rPr>
          <w:color w:val="000000" w:themeColor="text1"/>
          <w:sz w:val="22"/>
          <w:lang w:val="en-NZ"/>
        </w:rPr>
      </w:pPr>
    </w:p>
    <w:p w14:paraId="26732FFD" w14:textId="579E191F" w:rsidR="00347120" w:rsidRPr="00B036FD" w:rsidRDefault="00347120" w:rsidP="003D44D7">
      <w:pPr>
        <w:pStyle w:val="JDH3green"/>
        <w:numPr>
          <w:ilvl w:val="0"/>
          <w:numId w:val="33"/>
        </w:numPr>
        <w:spacing w:line="276" w:lineRule="auto"/>
        <w:rPr>
          <w:b w:val="0"/>
          <w:bCs/>
          <w:color w:val="auto"/>
          <w:sz w:val="22"/>
          <w:lang w:val="en-NZ"/>
        </w:rPr>
      </w:pPr>
      <w:r w:rsidRPr="00B036FD">
        <w:rPr>
          <w:b w:val="0"/>
          <w:bCs/>
          <w:color w:val="auto"/>
          <w:sz w:val="22"/>
          <w:lang w:val="en-NZ"/>
        </w:rPr>
        <w:t xml:space="preserve">Provide (and ensure the team provision of) relevant and clear advice / options / solutions / resources to resolve member queries and </w:t>
      </w:r>
      <w:proofErr w:type="gramStart"/>
      <w:r w:rsidRPr="00B036FD">
        <w:rPr>
          <w:b w:val="0"/>
          <w:bCs/>
          <w:color w:val="auto"/>
          <w:sz w:val="22"/>
          <w:lang w:val="en-NZ"/>
        </w:rPr>
        <w:t>concerns, and</w:t>
      </w:r>
      <w:proofErr w:type="gramEnd"/>
      <w:r w:rsidRPr="00B036FD">
        <w:rPr>
          <w:b w:val="0"/>
          <w:bCs/>
          <w:color w:val="auto"/>
          <w:sz w:val="22"/>
          <w:lang w:val="en-NZ"/>
        </w:rPr>
        <w:t xml:space="preserve"> actively follow up action and advice as required</w:t>
      </w:r>
      <w:r w:rsidR="00A807C0" w:rsidRPr="00B036FD">
        <w:rPr>
          <w:b w:val="0"/>
          <w:bCs/>
          <w:color w:val="auto"/>
          <w:sz w:val="22"/>
          <w:lang w:val="en-NZ"/>
        </w:rPr>
        <w:t>.</w:t>
      </w:r>
    </w:p>
    <w:p w14:paraId="74F04B11" w14:textId="0795322E" w:rsidR="00B11803" w:rsidRPr="00B036FD" w:rsidRDefault="00B11803" w:rsidP="003D44D7">
      <w:pPr>
        <w:pStyle w:val="JDH3green"/>
        <w:numPr>
          <w:ilvl w:val="0"/>
          <w:numId w:val="33"/>
        </w:numPr>
        <w:spacing w:line="276" w:lineRule="auto"/>
        <w:rPr>
          <w:b w:val="0"/>
          <w:bCs/>
          <w:color w:val="auto"/>
          <w:sz w:val="22"/>
          <w:lang w:val="en-NZ"/>
        </w:rPr>
      </w:pPr>
      <w:r w:rsidRPr="00B036FD">
        <w:rPr>
          <w:b w:val="0"/>
          <w:bCs/>
          <w:color w:val="auto"/>
          <w:sz w:val="22"/>
          <w:lang w:val="en-NZ"/>
        </w:rPr>
        <w:t>Collaboratively develop and review operational protocols relevant to the work of the Member Support Centre</w:t>
      </w:r>
      <w:r w:rsidR="000F1480" w:rsidRPr="00B036FD">
        <w:rPr>
          <w:b w:val="0"/>
          <w:bCs/>
          <w:color w:val="auto"/>
          <w:sz w:val="22"/>
          <w:lang w:val="en-NZ"/>
        </w:rPr>
        <w:t>.</w:t>
      </w:r>
    </w:p>
    <w:p w14:paraId="1922085E" w14:textId="709C678D" w:rsidR="00B11803" w:rsidRPr="00B036FD" w:rsidRDefault="00B11803" w:rsidP="003D44D7">
      <w:pPr>
        <w:pStyle w:val="JDH3green"/>
        <w:numPr>
          <w:ilvl w:val="0"/>
          <w:numId w:val="33"/>
        </w:numPr>
        <w:spacing w:line="276" w:lineRule="auto"/>
        <w:rPr>
          <w:b w:val="0"/>
          <w:bCs/>
          <w:color w:val="auto"/>
          <w:sz w:val="22"/>
          <w:lang w:val="en-NZ"/>
        </w:rPr>
      </w:pPr>
      <w:r w:rsidRPr="00B036FD">
        <w:rPr>
          <w:b w:val="0"/>
          <w:bCs/>
          <w:color w:val="auto"/>
          <w:sz w:val="22"/>
          <w:lang w:val="en-NZ"/>
        </w:rPr>
        <w:t>Refer matters to other staff</w:t>
      </w:r>
      <w:r w:rsidR="003D44D7" w:rsidRPr="00B036FD">
        <w:rPr>
          <w:b w:val="0"/>
          <w:bCs/>
          <w:color w:val="auto"/>
          <w:sz w:val="22"/>
          <w:lang w:val="en-NZ"/>
        </w:rPr>
        <w:t xml:space="preserve"> </w:t>
      </w:r>
      <w:r w:rsidR="002760F8" w:rsidRPr="00B036FD">
        <w:rPr>
          <w:b w:val="0"/>
          <w:bCs/>
          <w:color w:val="auto"/>
          <w:sz w:val="22"/>
          <w:lang w:val="en-NZ"/>
        </w:rPr>
        <w:t>/</w:t>
      </w:r>
      <w:r w:rsidR="003D44D7" w:rsidRPr="00B036FD">
        <w:rPr>
          <w:b w:val="0"/>
          <w:bCs/>
          <w:color w:val="auto"/>
          <w:sz w:val="22"/>
          <w:lang w:val="en-NZ"/>
        </w:rPr>
        <w:t xml:space="preserve"> </w:t>
      </w:r>
      <w:r w:rsidR="002760F8" w:rsidRPr="00B036FD">
        <w:rPr>
          <w:b w:val="0"/>
          <w:bCs/>
          <w:color w:val="auto"/>
          <w:sz w:val="22"/>
          <w:lang w:val="en-NZ"/>
        </w:rPr>
        <w:t>team</w:t>
      </w:r>
      <w:r w:rsidR="00B56215" w:rsidRPr="00B036FD">
        <w:rPr>
          <w:b w:val="0"/>
          <w:bCs/>
          <w:color w:val="auto"/>
          <w:sz w:val="22"/>
          <w:lang w:val="en-NZ"/>
        </w:rPr>
        <w:t xml:space="preserve"> per agreements</w:t>
      </w:r>
    </w:p>
    <w:p w14:paraId="3FF25E55" w14:textId="3F8FB811" w:rsidR="00B11803" w:rsidRPr="00B036FD" w:rsidRDefault="00B11803" w:rsidP="003D44D7">
      <w:pPr>
        <w:pStyle w:val="JDH3green"/>
        <w:numPr>
          <w:ilvl w:val="0"/>
          <w:numId w:val="33"/>
        </w:numPr>
        <w:spacing w:line="276" w:lineRule="auto"/>
        <w:rPr>
          <w:b w:val="0"/>
          <w:bCs/>
          <w:color w:val="auto"/>
          <w:sz w:val="22"/>
          <w:lang w:val="en-NZ"/>
        </w:rPr>
      </w:pPr>
      <w:r w:rsidRPr="00B036FD">
        <w:rPr>
          <w:b w:val="0"/>
          <w:bCs/>
          <w:color w:val="auto"/>
          <w:sz w:val="22"/>
          <w:lang w:val="en-NZ"/>
        </w:rPr>
        <w:t>Act as a key resource for the Manaaki Tangata (member assist) programme</w:t>
      </w:r>
      <w:r w:rsidR="000F1480" w:rsidRPr="00B036FD">
        <w:rPr>
          <w:b w:val="0"/>
          <w:bCs/>
          <w:color w:val="auto"/>
          <w:sz w:val="22"/>
          <w:lang w:val="en-NZ"/>
        </w:rPr>
        <w:t>.</w:t>
      </w:r>
    </w:p>
    <w:p w14:paraId="76EDE15D" w14:textId="611D6C48" w:rsidR="00A807C0" w:rsidRPr="00B036FD" w:rsidRDefault="00192CC6" w:rsidP="003D44D7">
      <w:pPr>
        <w:pStyle w:val="JDH3green"/>
        <w:numPr>
          <w:ilvl w:val="0"/>
          <w:numId w:val="33"/>
        </w:numPr>
        <w:spacing w:line="276" w:lineRule="auto"/>
        <w:rPr>
          <w:b w:val="0"/>
          <w:bCs/>
          <w:color w:val="auto"/>
          <w:sz w:val="22"/>
          <w:lang w:val="en-NZ"/>
        </w:rPr>
      </w:pPr>
      <w:r w:rsidRPr="00B036FD">
        <w:rPr>
          <w:b w:val="0"/>
          <w:bCs/>
          <w:color w:val="auto"/>
          <w:sz w:val="22"/>
          <w:lang w:val="en-NZ"/>
        </w:rPr>
        <w:t xml:space="preserve">Develop </w:t>
      </w:r>
      <w:r w:rsidR="000A7E6F" w:rsidRPr="00B036FD">
        <w:rPr>
          <w:b w:val="0"/>
          <w:bCs/>
          <w:color w:val="auto"/>
          <w:sz w:val="22"/>
          <w:lang w:val="en-NZ"/>
        </w:rPr>
        <w:t xml:space="preserve">team strength </w:t>
      </w:r>
      <w:r w:rsidRPr="00B036FD">
        <w:rPr>
          <w:b w:val="0"/>
          <w:bCs/>
          <w:color w:val="auto"/>
          <w:sz w:val="22"/>
          <w:lang w:val="en-NZ"/>
        </w:rPr>
        <w:t xml:space="preserve">in handling </w:t>
      </w:r>
      <w:r w:rsidR="000811F0" w:rsidRPr="00B036FD">
        <w:rPr>
          <w:b w:val="0"/>
          <w:bCs/>
          <w:color w:val="auto"/>
          <w:sz w:val="22"/>
          <w:lang w:val="en-NZ"/>
        </w:rPr>
        <w:t>difficult calls</w:t>
      </w:r>
      <w:r w:rsidR="000A7E6F" w:rsidRPr="00B036FD">
        <w:rPr>
          <w:b w:val="0"/>
          <w:bCs/>
          <w:color w:val="auto"/>
          <w:sz w:val="22"/>
          <w:lang w:val="en-NZ"/>
        </w:rPr>
        <w:t xml:space="preserve"> </w:t>
      </w:r>
      <w:r w:rsidR="004F0435" w:rsidRPr="00B036FD">
        <w:rPr>
          <w:b w:val="0"/>
          <w:bCs/>
          <w:color w:val="auto"/>
          <w:sz w:val="22"/>
          <w:lang w:val="en-NZ"/>
        </w:rPr>
        <w:t>and</w:t>
      </w:r>
      <w:r w:rsidR="000A7E6F" w:rsidRPr="00B036FD">
        <w:rPr>
          <w:b w:val="0"/>
          <w:bCs/>
          <w:color w:val="auto"/>
          <w:sz w:val="22"/>
          <w:lang w:val="en-NZ"/>
        </w:rPr>
        <w:t xml:space="preserve"> manag</w:t>
      </w:r>
      <w:r w:rsidR="004F0435" w:rsidRPr="00B036FD">
        <w:rPr>
          <w:b w:val="0"/>
          <w:bCs/>
          <w:color w:val="auto"/>
          <w:sz w:val="22"/>
          <w:lang w:val="en-NZ"/>
        </w:rPr>
        <w:t>e</w:t>
      </w:r>
      <w:r w:rsidR="000A7E6F" w:rsidRPr="00B036FD">
        <w:rPr>
          <w:b w:val="0"/>
          <w:bCs/>
          <w:color w:val="auto"/>
          <w:sz w:val="22"/>
          <w:lang w:val="en-NZ"/>
        </w:rPr>
        <w:t xml:space="preserve"> the</w:t>
      </w:r>
      <w:r w:rsidR="000811F0" w:rsidRPr="00B036FD">
        <w:rPr>
          <w:b w:val="0"/>
          <w:bCs/>
          <w:color w:val="auto"/>
          <w:sz w:val="22"/>
          <w:lang w:val="en-NZ"/>
        </w:rPr>
        <w:t xml:space="preserve"> escalation of challenging interactions and </w:t>
      </w:r>
      <w:r w:rsidR="00E4168C" w:rsidRPr="00B036FD">
        <w:rPr>
          <w:b w:val="0"/>
          <w:bCs/>
          <w:color w:val="auto"/>
          <w:sz w:val="22"/>
          <w:lang w:val="en-NZ"/>
        </w:rPr>
        <w:t xml:space="preserve">debrief colleagues </w:t>
      </w:r>
      <w:r w:rsidR="000F1480" w:rsidRPr="00B036FD">
        <w:rPr>
          <w:b w:val="0"/>
          <w:bCs/>
          <w:color w:val="auto"/>
          <w:sz w:val="22"/>
          <w:lang w:val="en-NZ"/>
        </w:rPr>
        <w:t>as required.</w:t>
      </w:r>
      <w:r w:rsidR="000A7E6F" w:rsidRPr="00B036FD">
        <w:rPr>
          <w:b w:val="0"/>
          <w:bCs/>
          <w:color w:val="auto"/>
          <w:sz w:val="22"/>
          <w:lang w:val="en-NZ"/>
        </w:rPr>
        <w:t xml:space="preserve"> </w:t>
      </w:r>
    </w:p>
    <w:p w14:paraId="17C7D2D8" w14:textId="77777777" w:rsidR="00E4168C" w:rsidRPr="00B036FD" w:rsidRDefault="00E4168C" w:rsidP="00106E3D">
      <w:pPr>
        <w:pStyle w:val="JDH3green"/>
        <w:spacing w:line="276" w:lineRule="auto"/>
        <w:rPr>
          <w:b w:val="0"/>
          <w:bCs/>
          <w:color w:val="auto"/>
          <w:sz w:val="22"/>
          <w:lang w:val="en-NZ"/>
        </w:rPr>
      </w:pPr>
    </w:p>
    <w:p w14:paraId="69FADA99" w14:textId="0DBD67F2" w:rsidR="00B11803" w:rsidRPr="00B036FD" w:rsidRDefault="0070292B" w:rsidP="00106E3D">
      <w:pPr>
        <w:pStyle w:val="JDH3green"/>
        <w:spacing w:line="276" w:lineRule="auto"/>
        <w:rPr>
          <w:b w:val="0"/>
          <w:bCs/>
          <w:color w:val="auto"/>
          <w:sz w:val="22"/>
          <w:lang w:val="en-NZ"/>
        </w:rPr>
      </w:pPr>
      <w:r w:rsidRPr="00B036FD">
        <w:rPr>
          <w:b w:val="0"/>
          <w:bCs/>
          <w:color w:val="auto"/>
          <w:sz w:val="22"/>
          <w:lang w:val="en-NZ"/>
        </w:rPr>
        <w:t>Demonstrated by:</w:t>
      </w:r>
    </w:p>
    <w:p w14:paraId="703630CB" w14:textId="72C60F95" w:rsidR="00B11803" w:rsidRPr="00B036FD" w:rsidRDefault="00B11803" w:rsidP="00106E3D">
      <w:pPr>
        <w:pStyle w:val="JDH3green"/>
        <w:numPr>
          <w:ilvl w:val="0"/>
          <w:numId w:val="22"/>
        </w:numPr>
        <w:spacing w:line="276" w:lineRule="auto"/>
        <w:rPr>
          <w:b w:val="0"/>
          <w:bCs/>
          <w:color w:val="000000" w:themeColor="text1"/>
          <w:sz w:val="22"/>
          <w:lang w:val="en-NZ"/>
        </w:rPr>
      </w:pPr>
      <w:r w:rsidRPr="00B036FD">
        <w:rPr>
          <w:b w:val="0"/>
          <w:bCs/>
          <w:color w:val="000000" w:themeColor="text1"/>
          <w:sz w:val="22"/>
          <w:lang w:val="en-NZ"/>
        </w:rPr>
        <w:t>Applying sound knowledge of member issues, union campaigns, education sector operation and employment relations in member interactions</w:t>
      </w:r>
      <w:r w:rsidR="00192CC6" w:rsidRPr="00B036FD">
        <w:rPr>
          <w:b w:val="0"/>
          <w:bCs/>
          <w:color w:val="000000" w:themeColor="text1"/>
          <w:sz w:val="22"/>
          <w:lang w:val="en-NZ"/>
        </w:rPr>
        <w:t>.</w:t>
      </w:r>
    </w:p>
    <w:p w14:paraId="11CF29B2" w14:textId="7EE6AE9F" w:rsidR="00B11803" w:rsidRPr="00B036FD" w:rsidRDefault="00B11803" w:rsidP="00106E3D">
      <w:pPr>
        <w:pStyle w:val="JDH3green"/>
        <w:numPr>
          <w:ilvl w:val="0"/>
          <w:numId w:val="22"/>
        </w:numPr>
        <w:spacing w:line="276" w:lineRule="auto"/>
        <w:rPr>
          <w:b w:val="0"/>
          <w:bCs/>
          <w:color w:val="000000" w:themeColor="text1"/>
          <w:sz w:val="22"/>
          <w:lang w:val="en-NZ"/>
        </w:rPr>
      </w:pPr>
      <w:r w:rsidRPr="00B036FD">
        <w:rPr>
          <w:b w:val="0"/>
          <w:bCs/>
          <w:color w:val="000000" w:themeColor="text1"/>
          <w:sz w:val="22"/>
          <w:lang w:val="en-NZ"/>
        </w:rPr>
        <w:t>Managing work within appropriate service level times</w:t>
      </w:r>
      <w:r w:rsidR="00192CC6" w:rsidRPr="00B036FD">
        <w:rPr>
          <w:b w:val="0"/>
          <w:bCs/>
          <w:color w:val="000000" w:themeColor="text1"/>
          <w:sz w:val="22"/>
          <w:lang w:val="en-NZ"/>
        </w:rPr>
        <w:t>.</w:t>
      </w:r>
    </w:p>
    <w:p w14:paraId="69973836" w14:textId="11F85522" w:rsidR="00B11803" w:rsidRPr="00B036FD" w:rsidRDefault="00B11803" w:rsidP="00106E3D">
      <w:pPr>
        <w:pStyle w:val="JDH3green"/>
        <w:numPr>
          <w:ilvl w:val="0"/>
          <w:numId w:val="22"/>
        </w:numPr>
        <w:spacing w:line="276" w:lineRule="auto"/>
        <w:rPr>
          <w:b w:val="0"/>
          <w:bCs/>
          <w:color w:val="000000" w:themeColor="text1"/>
          <w:sz w:val="22"/>
          <w:lang w:val="en-NZ"/>
        </w:rPr>
      </w:pPr>
      <w:r w:rsidRPr="00B036FD">
        <w:rPr>
          <w:b w:val="0"/>
          <w:bCs/>
          <w:color w:val="000000" w:themeColor="text1"/>
          <w:sz w:val="22"/>
          <w:lang w:val="en-NZ"/>
        </w:rPr>
        <w:t>Being alert to trends in enquiry</w:t>
      </w:r>
      <w:r w:rsidR="0070292B" w:rsidRPr="00B036FD">
        <w:rPr>
          <w:b w:val="0"/>
          <w:bCs/>
          <w:color w:val="000000" w:themeColor="text1"/>
          <w:sz w:val="22"/>
          <w:lang w:val="en-NZ"/>
        </w:rPr>
        <w:t xml:space="preserve"> and highlight significant matters of interest to relevant staff</w:t>
      </w:r>
      <w:r w:rsidR="00192CC6" w:rsidRPr="00B036FD">
        <w:rPr>
          <w:b w:val="0"/>
          <w:bCs/>
          <w:color w:val="000000" w:themeColor="text1"/>
          <w:sz w:val="22"/>
          <w:lang w:val="en-NZ"/>
        </w:rPr>
        <w:t>.</w:t>
      </w:r>
    </w:p>
    <w:p w14:paraId="533B5DFB" w14:textId="77777777" w:rsidR="00E14827" w:rsidRPr="00B036FD" w:rsidRDefault="5D321414" w:rsidP="00E14827">
      <w:pPr>
        <w:pStyle w:val="JDH3green"/>
        <w:numPr>
          <w:ilvl w:val="0"/>
          <w:numId w:val="22"/>
        </w:numPr>
        <w:spacing w:line="276" w:lineRule="auto"/>
        <w:rPr>
          <w:color w:val="000000" w:themeColor="text1"/>
          <w:sz w:val="22"/>
          <w:lang w:val="en-NZ"/>
        </w:rPr>
      </w:pPr>
      <w:r w:rsidRPr="00B036FD">
        <w:rPr>
          <w:b w:val="0"/>
          <w:color w:val="000000" w:themeColor="text1"/>
          <w:sz w:val="22"/>
          <w:lang w:val="en-NZ"/>
        </w:rPr>
        <w:t>Participation in and contribution to, Manaaki Tangata resource development, training and support</w:t>
      </w:r>
      <w:r w:rsidR="51CD4405" w:rsidRPr="00B036FD">
        <w:rPr>
          <w:b w:val="0"/>
          <w:color w:val="000000" w:themeColor="text1"/>
          <w:sz w:val="22"/>
          <w:lang w:val="en-NZ"/>
        </w:rPr>
        <w:t>.</w:t>
      </w:r>
    </w:p>
    <w:p w14:paraId="7CA0E853" w14:textId="77777777" w:rsidR="00E42D0C" w:rsidRPr="00B036FD" w:rsidRDefault="00E42D0C" w:rsidP="00106E3D">
      <w:pPr>
        <w:pStyle w:val="JDFinalBullet"/>
        <w:spacing w:line="276" w:lineRule="auto"/>
        <w:ind w:left="0" w:firstLine="0"/>
        <w:jc w:val="both"/>
        <w:rPr>
          <w:sz w:val="22"/>
          <w:szCs w:val="22"/>
          <w:lang w:val="en-NZ"/>
        </w:rPr>
      </w:pPr>
    </w:p>
    <w:p w14:paraId="3440DA46" w14:textId="19CF2061" w:rsidR="00EE7B54" w:rsidRPr="00B036FD" w:rsidRDefault="00E42D0C" w:rsidP="00106E3D">
      <w:pPr>
        <w:pStyle w:val="JDFinalBullet"/>
        <w:spacing w:line="276" w:lineRule="auto"/>
        <w:ind w:left="0" w:firstLine="0"/>
        <w:jc w:val="both"/>
        <w:rPr>
          <w:sz w:val="22"/>
          <w:szCs w:val="22"/>
          <w:lang w:val="en-NZ"/>
        </w:rPr>
      </w:pPr>
      <w:r w:rsidRPr="00B036FD">
        <w:rPr>
          <w:b/>
          <w:bCs/>
          <w:sz w:val="22"/>
          <w:szCs w:val="22"/>
        </w:rPr>
        <w:t>Undertake any other duties consistent with the overall purpose of the position as determined by their line manager.</w:t>
      </w:r>
      <w:r w:rsidR="00123E65" w:rsidRPr="00B036FD">
        <w:rPr>
          <w:sz w:val="22"/>
          <w:szCs w:val="22"/>
          <w:lang w:val="en-NZ"/>
        </w:rPr>
        <w:t xml:space="preserve"> </w:t>
      </w:r>
    </w:p>
    <w:p w14:paraId="46752BF9" w14:textId="32F036A4" w:rsidR="00123E65" w:rsidRPr="00B036FD" w:rsidRDefault="00123E65" w:rsidP="00106E3D">
      <w:pPr>
        <w:pStyle w:val="JDH2"/>
        <w:spacing w:line="276" w:lineRule="auto"/>
        <w:rPr>
          <w:sz w:val="22"/>
          <w:szCs w:val="22"/>
          <w:lang w:val="en-NZ"/>
        </w:rPr>
      </w:pPr>
      <w:r w:rsidRPr="00B036FD">
        <w:rPr>
          <w:sz w:val="22"/>
          <w:szCs w:val="22"/>
          <w:lang w:val="en-NZ"/>
        </w:rPr>
        <w:t xml:space="preserve">Key relationships </w:t>
      </w:r>
      <w:r w:rsidR="00E42D0C" w:rsidRPr="00B036FD">
        <w:rPr>
          <w:sz w:val="22"/>
          <w:szCs w:val="22"/>
          <w:lang w:val="en-NZ"/>
        </w:rPr>
        <w:t>| Whanaungatanga</w:t>
      </w:r>
    </w:p>
    <w:p w14:paraId="1824CA7F" w14:textId="77777777" w:rsidR="00123E65" w:rsidRPr="00B036FD" w:rsidRDefault="00123E65" w:rsidP="00106E3D">
      <w:pPr>
        <w:pStyle w:val="JDBody"/>
        <w:spacing w:line="276" w:lineRule="auto"/>
        <w:rPr>
          <w:sz w:val="22"/>
          <w:lang w:val="en-NZ"/>
        </w:rPr>
      </w:pPr>
      <w:r w:rsidRPr="00B036FD">
        <w:rPr>
          <w:sz w:val="22"/>
          <w:lang w:val="en-NZ"/>
        </w:rPr>
        <w:t xml:space="preserve">The role requires an ability to develop and maintain excellent relationships with a wide variety of people and roles including but not limited to: </w:t>
      </w:r>
    </w:p>
    <w:p w14:paraId="56793836" w14:textId="1B158D2D" w:rsidR="00123E65" w:rsidRPr="00B036FD" w:rsidRDefault="09F6185D" w:rsidP="00106E3D">
      <w:pPr>
        <w:pStyle w:val="JDBullets"/>
        <w:numPr>
          <w:ilvl w:val="0"/>
          <w:numId w:val="24"/>
        </w:numPr>
        <w:spacing w:line="276" w:lineRule="auto"/>
        <w:rPr>
          <w:sz w:val="22"/>
          <w:szCs w:val="22"/>
          <w:lang w:val="en-NZ"/>
        </w:rPr>
      </w:pPr>
      <w:r w:rsidRPr="00B036FD">
        <w:rPr>
          <w:sz w:val="22"/>
          <w:szCs w:val="22"/>
          <w:lang w:val="en-NZ"/>
        </w:rPr>
        <w:lastRenderedPageBreak/>
        <w:t>Member Advisory Officers</w:t>
      </w:r>
      <w:r w:rsidR="7E0C1B89" w:rsidRPr="00B036FD">
        <w:rPr>
          <w:sz w:val="22"/>
          <w:szCs w:val="22"/>
          <w:lang w:val="en-NZ"/>
        </w:rPr>
        <w:t xml:space="preserve"> (your team)</w:t>
      </w:r>
    </w:p>
    <w:p w14:paraId="547B7C93" w14:textId="4BD905DB" w:rsidR="00083C5E" w:rsidRPr="00B036FD" w:rsidRDefault="00083C5E" w:rsidP="00106E3D">
      <w:pPr>
        <w:pStyle w:val="JDBullets"/>
        <w:numPr>
          <w:ilvl w:val="0"/>
          <w:numId w:val="24"/>
        </w:numPr>
        <w:spacing w:line="276" w:lineRule="auto"/>
        <w:rPr>
          <w:sz w:val="22"/>
          <w:szCs w:val="22"/>
          <w:lang w:val="en-NZ"/>
        </w:rPr>
      </w:pPr>
      <w:r w:rsidRPr="00B036FD">
        <w:rPr>
          <w:sz w:val="22"/>
          <w:szCs w:val="22"/>
          <w:lang w:val="en-NZ"/>
        </w:rPr>
        <w:t>Members</w:t>
      </w:r>
      <w:r w:rsidR="00382689" w:rsidRPr="00B036FD">
        <w:rPr>
          <w:sz w:val="22"/>
          <w:szCs w:val="22"/>
          <w:lang w:val="en-NZ"/>
        </w:rPr>
        <w:t xml:space="preserve"> and prospective members</w:t>
      </w:r>
    </w:p>
    <w:p w14:paraId="7853B24A" w14:textId="3E8D6D67" w:rsidR="00083C5E" w:rsidRPr="00B036FD" w:rsidRDefault="09F6185D" w:rsidP="00106E3D">
      <w:pPr>
        <w:pStyle w:val="JDBullets"/>
        <w:numPr>
          <w:ilvl w:val="0"/>
          <w:numId w:val="24"/>
        </w:numPr>
        <w:spacing w:line="276" w:lineRule="auto"/>
        <w:rPr>
          <w:sz w:val="22"/>
          <w:szCs w:val="22"/>
          <w:lang w:val="en-NZ"/>
        </w:rPr>
      </w:pPr>
      <w:r w:rsidRPr="00B036FD">
        <w:rPr>
          <w:sz w:val="22"/>
          <w:szCs w:val="22"/>
          <w:lang w:val="en-NZ"/>
        </w:rPr>
        <w:t xml:space="preserve">Director – </w:t>
      </w:r>
      <w:proofErr w:type="spellStart"/>
      <w:r w:rsidR="643AEB19" w:rsidRPr="00B036FD">
        <w:rPr>
          <w:sz w:val="22"/>
          <w:szCs w:val="22"/>
          <w:lang w:val="en-NZ"/>
        </w:rPr>
        <w:t>Tautoko</w:t>
      </w:r>
      <w:proofErr w:type="spellEnd"/>
      <w:r w:rsidR="643AEB19" w:rsidRPr="00B036FD">
        <w:rPr>
          <w:sz w:val="22"/>
          <w:szCs w:val="22"/>
          <w:lang w:val="en-NZ"/>
        </w:rPr>
        <w:t xml:space="preserve"> – retention and support </w:t>
      </w:r>
      <w:r w:rsidR="71A5A16E" w:rsidRPr="00B036FD">
        <w:rPr>
          <w:sz w:val="22"/>
          <w:szCs w:val="22"/>
          <w:lang w:val="en-NZ"/>
        </w:rPr>
        <w:t>(line manager)</w:t>
      </w:r>
    </w:p>
    <w:p w14:paraId="3C374FD0" w14:textId="711A3C47" w:rsidR="00524870" w:rsidRPr="00B036FD" w:rsidRDefault="09F6185D" w:rsidP="00106E3D">
      <w:pPr>
        <w:pStyle w:val="JDBullets"/>
        <w:numPr>
          <w:ilvl w:val="0"/>
          <w:numId w:val="24"/>
        </w:numPr>
        <w:spacing w:line="276" w:lineRule="auto"/>
        <w:rPr>
          <w:sz w:val="22"/>
          <w:szCs w:val="22"/>
          <w:lang w:val="en-NZ"/>
        </w:rPr>
      </w:pPr>
      <w:r w:rsidRPr="00B036FD">
        <w:rPr>
          <w:sz w:val="22"/>
          <w:szCs w:val="22"/>
          <w:lang w:val="en-NZ"/>
        </w:rPr>
        <w:t xml:space="preserve">Directors of </w:t>
      </w:r>
      <w:r w:rsidR="7CD91890" w:rsidRPr="00B036FD">
        <w:rPr>
          <w:sz w:val="22"/>
          <w:szCs w:val="22"/>
          <w:lang w:val="en-NZ"/>
        </w:rPr>
        <w:t>Growth, System Shift</w:t>
      </w:r>
      <w:r w:rsidRPr="00B036FD">
        <w:rPr>
          <w:sz w:val="22"/>
          <w:szCs w:val="22"/>
          <w:lang w:val="en-NZ"/>
        </w:rPr>
        <w:t xml:space="preserve"> and Legal</w:t>
      </w:r>
    </w:p>
    <w:p w14:paraId="39DC8991" w14:textId="1690631F" w:rsidR="00083C5E" w:rsidRPr="00B036FD" w:rsidRDefault="00A6C1EA" w:rsidP="00106E3D">
      <w:pPr>
        <w:pStyle w:val="JDBullets"/>
        <w:numPr>
          <w:ilvl w:val="0"/>
          <w:numId w:val="24"/>
        </w:numPr>
        <w:spacing w:line="276" w:lineRule="auto"/>
        <w:rPr>
          <w:sz w:val="22"/>
          <w:szCs w:val="22"/>
          <w:lang w:val="en-NZ"/>
        </w:rPr>
      </w:pPr>
      <w:r w:rsidRPr="00B036FD">
        <w:rPr>
          <w:sz w:val="22"/>
          <w:szCs w:val="22"/>
          <w:lang w:val="en-NZ"/>
        </w:rPr>
        <w:t>Team Leader - Communications</w:t>
      </w:r>
    </w:p>
    <w:p w14:paraId="0800A448" w14:textId="25055E23" w:rsidR="00083C5E" w:rsidRPr="00B036FD" w:rsidRDefault="00083C5E" w:rsidP="00106E3D">
      <w:pPr>
        <w:pStyle w:val="JDBullets"/>
        <w:numPr>
          <w:ilvl w:val="0"/>
          <w:numId w:val="24"/>
        </w:numPr>
        <w:spacing w:line="276" w:lineRule="auto"/>
        <w:rPr>
          <w:sz w:val="22"/>
          <w:szCs w:val="22"/>
          <w:lang w:val="en-NZ"/>
        </w:rPr>
      </w:pPr>
      <w:r w:rsidRPr="00B036FD">
        <w:rPr>
          <w:sz w:val="22"/>
          <w:szCs w:val="22"/>
          <w:lang w:val="en-NZ"/>
        </w:rPr>
        <w:t>Ministry of Education</w:t>
      </w:r>
    </w:p>
    <w:p w14:paraId="3213B327" w14:textId="0B5F14CC" w:rsidR="00123E65" w:rsidRPr="00B036FD" w:rsidRDefault="00382689" w:rsidP="00106E3D">
      <w:pPr>
        <w:pStyle w:val="JDH2"/>
        <w:spacing w:line="276" w:lineRule="auto"/>
        <w:rPr>
          <w:sz w:val="22"/>
          <w:szCs w:val="22"/>
          <w:lang w:val="en-NZ"/>
        </w:rPr>
      </w:pPr>
      <w:r w:rsidRPr="00B036FD">
        <w:rPr>
          <w:sz w:val="22"/>
          <w:szCs w:val="22"/>
          <w:lang w:val="en-NZ"/>
        </w:rPr>
        <w:t xml:space="preserve">Skills and attributes | </w:t>
      </w:r>
      <w:proofErr w:type="spellStart"/>
      <w:r w:rsidR="00123E65" w:rsidRPr="00B036FD">
        <w:rPr>
          <w:sz w:val="22"/>
          <w:szCs w:val="22"/>
          <w:lang w:val="en-NZ"/>
        </w:rPr>
        <w:t>Tūmanako</w:t>
      </w:r>
      <w:proofErr w:type="spellEnd"/>
      <w:r w:rsidR="00123E65" w:rsidRPr="00B036FD">
        <w:rPr>
          <w:sz w:val="22"/>
          <w:szCs w:val="22"/>
          <w:lang w:val="en-NZ"/>
        </w:rPr>
        <w:t xml:space="preserve"> </w:t>
      </w:r>
    </w:p>
    <w:p w14:paraId="40BAC3BB" w14:textId="77777777" w:rsidR="009F24F4" w:rsidRPr="00B036FD" w:rsidRDefault="009F24F4" w:rsidP="00106E3D">
      <w:pPr>
        <w:pStyle w:val="JDH2"/>
        <w:spacing w:line="276" w:lineRule="auto"/>
        <w:rPr>
          <w:sz w:val="22"/>
          <w:szCs w:val="22"/>
          <w:lang w:val="en-NZ"/>
        </w:rPr>
      </w:pPr>
    </w:p>
    <w:p w14:paraId="38CCADC5" w14:textId="56423C31" w:rsidR="00123E65" w:rsidRPr="00B036FD" w:rsidRDefault="761888EB" w:rsidP="5180B797">
      <w:pPr>
        <w:pStyle w:val="JDBody"/>
        <w:spacing w:line="276" w:lineRule="auto"/>
        <w:rPr>
          <w:sz w:val="22"/>
          <w:lang w:val="en-NZ"/>
        </w:rPr>
      </w:pPr>
      <w:r w:rsidRPr="00B036FD">
        <w:rPr>
          <w:sz w:val="22"/>
          <w:lang w:val="en-NZ"/>
        </w:rPr>
        <w:t xml:space="preserve">The </w:t>
      </w:r>
      <w:r w:rsidR="09F6185D" w:rsidRPr="00B036FD">
        <w:rPr>
          <w:sz w:val="22"/>
          <w:lang w:val="en-NZ"/>
        </w:rPr>
        <w:t>Lead</w:t>
      </w:r>
      <w:r w:rsidR="003D44D7" w:rsidRPr="00B036FD">
        <w:rPr>
          <w:sz w:val="22"/>
          <w:lang w:val="en-NZ"/>
        </w:rPr>
        <w:t xml:space="preserve"> </w:t>
      </w:r>
      <w:r w:rsidR="0CE93C38" w:rsidRPr="00B036FD">
        <w:rPr>
          <w:sz w:val="22"/>
          <w:lang w:val="en-NZ"/>
        </w:rPr>
        <w:t>- Member Support Centre</w:t>
      </w:r>
      <w:r w:rsidRPr="00B036FD">
        <w:rPr>
          <w:sz w:val="22"/>
          <w:lang w:val="en-NZ"/>
        </w:rPr>
        <w:t xml:space="preserve"> will also have the following skills and attributes: </w:t>
      </w:r>
    </w:p>
    <w:p w14:paraId="0476CCD4" w14:textId="0A7B1E64" w:rsidR="0044219F" w:rsidRPr="00B036FD" w:rsidRDefault="51B76261"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Proven leadership</w:t>
      </w:r>
      <w:r w:rsidR="4ED76A79" w:rsidRPr="00B036FD">
        <w:rPr>
          <w:rFonts w:ascii="Arial" w:hAnsi="Arial" w:cs="Arial"/>
          <w:sz w:val="22"/>
          <w:szCs w:val="22"/>
        </w:rPr>
        <w:t>, team development</w:t>
      </w:r>
      <w:r w:rsidRPr="00B036FD">
        <w:rPr>
          <w:rFonts w:ascii="Arial" w:hAnsi="Arial" w:cs="Arial"/>
          <w:sz w:val="22"/>
          <w:szCs w:val="22"/>
        </w:rPr>
        <w:t xml:space="preserve"> and </w:t>
      </w:r>
      <w:r w:rsidR="003D44D7" w:rsidRPr="00B036FD">
        <w:rPr>
          <w:rFonts w:ascii="Arial" w:hAnsi="Arial" w:cs="Arial"/>
          <w:sz w:val="22"/>
          <w:szCs w:val="22"/>
        </w:rPr>
        <w:t>problem-solving</w:t>
      </w:r>
      <w:r w:rsidRPr="00B036FD">
        <w:rPr>
          <w:rFonts w:ascii="Arial" w:hAnsi="Arial" w:cs="Arial"/>
          <w:sz w:val="22"/>
          <w:szCs w:val="22"/>
        </w:rPr>
        <w:t xml:space="preserve"> skills</w:t>
      </w:r>
    </w:p>
    <w:p w14:paraId="14B0CD87" w14:textId="13D62CAF" w:rsidR="00B746C5" w:rsidRPr="00B036FD" w:rsidRDefault="001C49CC"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Demonstrated ability to work effectively under time and other pressures</w:t>
      </w:r>
      <w:r w:rsidR="00E97397" w:rsidRPr="00B036FD">
        <w:rPr>
          <w:rFonts w:ascii="Arial" w:hAnsi="Arial" w:cs="Arial"/>
          <w:sz w:val="22"/>
          <w:szCs w:val="22"/>
        </w:rPr>
        <w:t>, preferably in a union call centre context</w:t>
      </w:r>
    </w:p>
    <w:p w14:paraId="6A576846" w14:textId="3939E8A5" w:rsidR="001C49CC" w:rsidRPr="00B036FD" w:rsidRDefault="001C49CC"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Excellent communication skills</w:t>
      </w:r>
    </w:p>
    <w:p w14:paraId="53E0A820" w14:textId="382071E1" w:rsidR="001C49CC" w:rsidRPr="00B036FD" w:rsidRDefault="00C736A9"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 xml:space="preserve">An active commitment to embedding </w:t>
      </w:r>
      <w:proofErr w:type="spellStart"/>
      <w:r w:rsidRPr="00B036FD">
        <w:rPr>
          <w:rFonts w:ascii="Arial" w:hAnsi="Arial" w:cs="Arial"/>
          <w:sz w:val="22"/>
          <w:szCs w:val="22"/>
        </w:rPr>
        <w:t>Mōku</w:t>
      </w:r>
      <w:proofErr w:type="spellEnd"/>
      <w:r w:rsidR="00AB123A" w:rsidRPr="00B036FD">
        <w:rPr>
          <w:rFonts w:ascii="Arial" w:hAnsi="Arial" w:cs="Arial"/>
          <w:sz w:val="22"/>
          <w:szCs w:val="22"/>
        </w:rPr>
        <w:t xml:space="preserve"> </w:t>
      </w:r>
      <w:proofErr w:type="spellStart"/>
      <w:r w:rsidR="00AB123A" w:rsidRPr="00B036FD">
        <w:rPr>
          <w:rFonts w:ascii="Arial" w:hAnsi="Arial" w:cs="Arial"/>
          <w:sz w:val="22"/>
          <w:szCs w:val="22"/>
        </w:rPr>
        <w:t>te</w:t>
      </w:r>
      <w:proofErr w:type="spellEnd"/>
      <w:r w:rsidR="00AB123A" w:rsidRPr="00B036FD">
        <w:rPr>
          <w:rFonts w:ascii="Arial" w:hAnsi="Arial" w:cs="Arial"/>
          <w:sz w:val="22"/>
          <w:szCs w:val="22"/>
        </w:rPr>
        <w:t xml:space="preserve"> Ao and Te Tiriti o Waitangi</w:t>
      </w:r>
    </w:p>
    <w:p w14:paraId="34B670C3" w14:textId="4E1F52EE" w:rsidR="00AB123A" w:rsidRPr="00B036FD" w:rsidRDefault="00C0431A"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 xml:space="preserve">Demonstrated experience of interpreting and supporting </w:t>
      </w:r>
      <w:r w:rsidR="001D00FD" w:rsidRPr="00B036FD">
        <w:rPr>
          <w:rFonts w:ascii="Arial" w:hAnsi="Arial" w:cs="Arial"/>
          <w:sz w:val="22"/>
          <w:szCs w:val="22"/>
        </w:rPr>
        <w:t>compliance of</w:t>
      </w:r>
      <w:r w:rsidRPr="00B036FD">
        <w:rPr>
          <w:rFonts w:ascii="Arial" w:hAnsi="Arial" w:cs="Arial"/>
          <w:sz w:val="22"/>
          <w:szCs w:val="22"/>
        </w:rPr>
        <w:t xml:space="preserve"> collective employment agreements</w:t>
      </w:r>
    </w:p>
    <w:p w14:paraId="39BE3F66" w14:textId="7FF557A8" w:rsidR="004D2FFF" w:rsidRPr="00B036FD" w:rsidRDefault="001D00FD" w:rsidP="00106E3D">
      <w:pPr>
        <w:pStyle w:val="ListParagraph"/>
        <w:numPr>
          <w:ilvl w:val="0"/>
          <w:numId w:val="23"/>
        </w:numPr>
        <w:spacing w:line="276" w:lineRule="auto"/>
        <w:rPr>
          <w:rFonts w:ascii="Arial" w:hAnsi="Arial" w:cs="Arial"/>
          <w:sz w:val="22"/>
          <w:szCs w:val="22"/>
        </w:rPr>
      </w:pPr>
      <w:r w:rsidRPr="00B036FD">
        <w:rPr>
          <w:rFonts w:ascii="Arial" w:hAnsi="Arial" w:cs="Arial"/>
          <w:sz w:val="22"/>
          <w:szCs w:val="22"/>
        </w:rPr>
        <w:t xml:space="preserve">Knowledge of issues facing the education sector, and </w:t>
      </w:r>
      <w:r w:rsidR="004D2FFF" w:rsidRPr="00B036FD">
        <w:rPr>
          <w:rFonts w:ascii="Arial" w:hAnsi="Arial" w:cs="Arial"/>
          <w:sz w:val="22"/>
          <w:szCs w:val="22"/>
        </w:rPr>
        <w:t>of employment law and practice</w:t>
      </w:r>
    </w:p>
    <w:p w14:paraId="7D725D85" w14:textId="28F95180" w:rsidR="00667AEA" w:rsidRDefault="009F24F4" w:rsidP="00106E3D">
      <w:pPr>
        <w:pStyle w:val="JDH2"/>
        <w:spacing w:line="276" w:lineRule="auto"/>
        <w:rPr>
          <w:sz w:val="22"/>
          <w:szCs w:val="22"/>
          <w:lang w:val="en-NZ"/>
        </w:rPr>
      </w:pPr>
      <w:r w:rsidRPr="00B036FD">
        <w:rPr>
          <w:sz w:val="22"/>
          <w:szCs w:val="22"/>
          <w:lang w:val="en-NZ"/>
        </w:rPr>
        <w:t xml:space="preserve">Values | </w:t>
      </w:r>
      <w:proofErr w:type="spellStart"/>
      <w:r w:rsidR="00667AEA" w:rsidRPr="00B036FD">
        <w:rPr>
          <w:sz w:val="22"/>
          <w:szCs w:val="22"/>
          <w:lang w:val="en-NZ"/>
        </w:rPr>
        <w:t>Uara</w:t>
      </w:r>
      <w:proofErr w:type="spellEnd"/>
      <w:r w:rsidR="00667AEA" w:rsidRPr="00B036FD">
        <w:rPr>
          <w:sz w:val="22"/>
          <w:szCs w:val="22"/>
          <w:lang w:val="en-NZ"/>
        </w:rPr>
        <w:t xml:space="preserve"> </w:t>
      </w:r>
    </w:p>
    <w:p w14:paraId="6C48C930" w14:textId="77777777" w:rsidR="006311BE" w:rsidRDefault="006311BE" w:rsidP="008174B5">
      <w:pPr>
        <w:pStyle w:val="LHGreeting"/>
        <w:spacing w:line="240" w:lineRule="auto"/>
        <w:jc w:val="both"/>
        <w:rPr>
          <w:szCs w:val="22"/>
        </w:rPr>
      </w:pPr>
    </w:p>
    <w:p w14:paraId="1CFC6731" w14:textId="192CF1E6" w:rsidR="008174B5" w:rsidRPr="00B036FD" w:rsidRDefault="008174B5" w:rsidP="008174B5">
      <w:pPr>
        <w:pStyle w:val="LHGreeting"/>
        <w:spacing w:line="240" w:lineRule="auto"/>
        <w:jc w:val="both"/>
        <w:rPr>
          <w:szCs w:val="22"/>
        </w:rPr>
      </w:pPr>
      <w:r w:rsidRPr="00B036FD">
        <w:rPr>
          <w:szCs w:val="22"/>
        </w:rPr>
        <w:t xml:space="preserve">Mōku te Ao is how NZEI Te Riu Roa works to drive change in the education system. Mōku te Ao is based around eight pou. These pou are listed below, along with examples of how these pou are demonstrated in the worklplace. </w:t>
      </w:r>
    </w:p>
    <w:p w14:paraId="1A0F7E4C" w14:textId="77777777" w:rsidR="008174B5" w:rsidRPr="00B036FD" w:rsidRDefault="008174B5" w:rsidP="008174B5">
      <w:pPr>
        <w:pStyle w:val="JDH3green"/>
        <w:spacing w:line="240" w:lineRule="auto"/>
        <w:jc w:val="both"/>
        <w:rPr>
          <w:color w:val="00BB70"/>
          <w:sz w:val="22"/>
        </w:rPr>
      </w:pPr>
      <w:r w:rsidRPr="00B036FD">
        <w:rPr>
          <w:sz w:val="22"/>
        </w:rPr>
        <w:t>Tikanga</w:t>
      </w:r>
      <w:r w:rsidRPr="00B036FD">
        <w:rPr>
          <w:color w:val="00BB70"/>
          <w:sz w:val="22"/>
        </w:rPr>
        <w:t xml:space="preserve">  </w:t>
      </w:r>
    </w:p>
    <w:p w14:paraId="5F6CE5A0" w14:textId="77777777" w:rsidR="008174B5" w:rsidRPr="00B036FD" w:rsidRDefault="008174B5" w:rsidP="008174B5">
      <w:pPr>
        <w:pStyle w:val="JDH3green"/>
        <w:spacing w:line="240" w:lineRule="auto"/>
        <w:jc w:val="both"/>
        <w:rPr>
          <w:color w:val="00BB70"/>
          <w:sz w:val="22"/>
        </w:rPr>
      </w:pPr>
    </w:p>
    <w:p w14:paraId="6FB217EB" w14:textId="77777777" w:rsidR="008174B5" w:rsidRPr="00B036FD" w:rsidRDefault="008174B5" w:rsidP="008174B5">
      <w:pPr>
        <w:pStyle w:val="JDValuesBullets"/>
        <w:numPr>
          <w:ilvl w:val="0"/>
          <w:numId w:val="34"/>
        </w:numPr>
        <w:spacing w:line="240" w:lineRule="auto"/>
        <w:jc w:val="both"/>
        <w:rPr>
          <w:sz w:val="22"/>
          <w:szCs w:val="22"/>
        </w:rPr>
      </w:pPr>
      <w:r w:rsidRPr="00B036FD">
        <w:rPr>
          <w:sz w:val="22"/>
          <w:szCs w:val="22"/>
        </w:rPr>
        <w:t xml:space="preserve">we engage, talk and work with each other in a way that embodies appropriate and respectful tikanga  </w:t>
      </w:r>
    </w:p>
    <w:p w14:paraId="1E4C88AF" w14:textId="77777777" w:rsidR="008174B5" w:rsidRPr="00B036FD" w:rsidRDefault="008174B5" w:rsidP="008174B5">
      <w:pPr>
        <w:pStyle w:val="JDValuesBullets"/>
        <w:numPr>
          <w:ilvl w:val="0"/>
          <w:numId w:val="34"/>
        </w:numPr>
        <w:spacing w:line="240" w:lineRule="auto"/>
        <w:jc w:val="both"/>
        <w:rPr>
          <w:sz w:val="22"/>
          <w:szCs w:val="22"/>
        </w:rPr>
      </w:pPr>
      <w:proofErr w:type="gramStart"/>
      <w:r w:rsidRPr="00B036FD">
        <w:rPr>
          <w:sz w:val="22"/>
          <w:szCs w:val="22"/>
        </w:rPr>
        <w:t>we</w:t>
      </w:r>
      <w:proofErr w:type="gramEnd"/>
      <w:r w:rsidRPr="00B036FD">
        <w:rPr>
          <w:sz w:val="22"/>
          <w:szCs w:val="22"/>
        </w:rPr>
        <w:t xml:space="preserve"> ensure our practices are culturally appropriate  </w:t>
      </w:r>
    </w:p>
    <w:p w14:paraId="79247438" w14:textId="77777777" w:rsidR="008174B5" w:rsidRPr="00B036FD" w:rsidRDefault="008174B5" w:rsidP="008174B5">
      <w:pPr>
        <w:pStyle w:val="JDValuesBullets"/>
        <w:numPr>
          <w:ilvl w:val="0"/>
          <w:numId w:val="34"/>
        </w:numPr>
        <w:spacing w:line="240" w:lineRule="auto"/>
        <w:jc w:val="both"/>
        <w:rPr>
          <w:sz w:val="22"/>
          <w:szCs w:val="22"/>
        </w:rPr>
      </w:pPr>
      <w:proofErr w:type="gramStart"/>
      <w:r w:rsidRPr="00B036FD">
        <w:rPr>
          <w:sz w:val="22"/>
          <w:szCs w:val="22"/>
        </w:rPr>
        <w:t>we</w:t>
      </w:r>
      <w:proofErr w:type="gramEnd"/>
      <w:r w:rsidRPr="00B036FD">
        <w:rPr>
          <w:sz w:val="22"/>
          <w:szCs w:val="22"/>
        </w:rPr>
        <w:t xml:space="preserve"> contribute to ensuring NZEI Te Riu Roa processes and policies, including inclusion of appropriate rites and rights.  </w:t>
      </w:r>
    </w:p>
    <w:p w14:paraId="068B6F99" w14:textId="77777777" w:rsidR="008174B5" w:rsidRPr="00B036FD" w:rsidRDefault="008174B5" w:rsidP="008174B5">
      <w:pPr>
        <w:pStyle w:val="JDValuesBullets"/>
        <w:spacing w:line="240" w:lineRule="auto"/>
        <w:ind w:left="720" w:firstLine="0"/>
        <w:jc w:val="both"/>
        <w:rPr>
          <w:sz w:val="22"/>
          <w:szCs w:val="22"/>
        </w:rPr>
      </w:pPr>
    </w:p>
    <w:p w14:paraId="2E44FFBF" w14:textId="77777777" w:rsidR="008174B5" w:rsidRPr="00B036FD" w:rsidRDefault="008174B5" w:rsidP="008174B5">
      <w:pPr>
        <w:pStyle w:val="JDH3green"/>
        <w:spacing w:line="240" w:lineRule="auto"/>
        <w:jc w:val="both"/>
        <w:rPr>
          <w:sz w:val="22"/>
        </w:rPr>
      </w:pPr>
      <w:proofErr w:type="spellStart"/>
      <w:r w:rsidRPr="00B036FD">
        <w:rPr>
          <w:sz w:val="22"/>
        </w:rPr>
        <w:t>Manaakitanga</w:t>
      </w:r>
      <w:proofErr w:type="spellEnd"/>
      <w:r w:rsidRPr="00B036FD">
        <w:rPr>
          <w:sz w:val="22"/>
        </w:rPr>
        <w:t xml:space="preserve">  </w:t>
      </w:r>
    </w:p>
    <w:p w14:paraId="281420F3" w14:textId="77777777" w:rsidR="008174B5" w:rsidRPr="00B036FD" w:rsidRDefault="008174B5" w:rsidP="008174B5">
      <w:pPr>
        <w:pStyle w:val="JDH3green"/>
        <w:spacing w:line="240" w:lineRule="auto"/>
        <w:jc w:val="both"/>
        <w:rPr>
          <w:sz w:val="22"/>
        </w:rPr>
      </w:pPr>
    </w:p>
    <w:p w14:paraId="2740C699" w14:textId="77777777" w:rsidR="008174B5" w:rsidRPr="00B036FD" w:rsidRDefault="008174B5" w:rsidP="008174B5">
      <w:pPr>
        <w:pStyle w:val="JDValuesBullets"/>
        <w:numPr>
          <w:ilvl w:val="0"/>
          <w:numId w:val="35"/>
        </w:numPr>
        <w:spacing w:line="240" w:lineRule="auto"/>
        <w:jc w:val="both"/>
        <w:rPr>
          <w:sz w:val="22"/>
          <w:szCs w:val="22"/>
        </w:rPr>
      </w:pPr>
      <w:r w:rsidRPr="00B036FD">
        <w:rPr>
          <w:sz w:val="22"/>
          <w:szCs w:val="22"/>
        </w:rPr>
        <w:t xml:space="preserve">provide and look after all manuhiri, kaimahi and members  </w:t>
      </w:r>
    </w:p>
    <w:p w14:paraId="7B0F9785" w14:textId="77777777" w:rsidR="008174B5" w:rsidRPr="00B036FD" w:rsidRDefault="008174B5" w:rsidP="008174B5">
      <w:pPr>
        <w:pStyle w:val="JDValuesBullets"/>
        <w:numPr>
          <w:ilvl w:val="0"/>
          <w:numId w:val="35"/>
        </w:numPr>
        <w:spacing w:line="240" w:lineRule="auto"/>
        <w:jc w:val="both"/>
        <w:rPr>
          <w:sz w:val="22"/>
          <w:szCs w:val="22"/>
        </w:rPr>
      </w:pPr>
      <w:r w:rsidRPr="00B036FD">
        <w:rPr>
          <w:sz w:val="22"/>
          <w:szCs w:val="22"/>
        </w:rPr>
        <w:t xml:space="preserve">display a duty of care to support, respect and uplift each other  </w:t>
      </w:r>
    </w:p>
    <w:p w14:paraId="2034D582" w14:textId="77777777" w:rsidR="008174B5" w:rsidRPr="00B036FD" w:rsidRDefault="008174B5" w:rsidP="008174B5">
      <w:pPr>
        <w:pStyle w:val="JDValuesBullets"/>
        <w:numPr>
          <w:ilvl w:val="0"/>
          <w:numId w:val="35"/>
        </w:numPr>
        <w:spacing w:line="240" w:lineRule="auto"/>
        <w:jc w:val="both"/>
        <w:rPr>
          <w:sz w:val="22"/>
          <w:szCs w:val="22"/>
        </w:rPr>
      </w:pPr>
      <w:r w:rsidRPr="00B036FD">
        <w:rPr>
          <w:sz w:val="22"/>
          <w:szCs w:val="22"/>
        </w:rPr>
        <w:t xml:space="preserve">care for each other as people and as </w:t>
      </w:r>
      <w:proofErr w:type="spellStart"/>
      <w:r w:rsidRPr="00B036FD">
        <w:rPr>
          <w:sz w:val="22"/>
          <w:szCs w:val="22"/>
        </w:rPr>
        <w:t>ngā</w:t>
      </w:r>
      <w:proofErr w:type="spellEnd"/>
      <w:r w:rsidRPr="00B036FD">
        <w:rPr>
          <w:sz w:val="22"/>
          <w:szCs w:val="22"/>
        </w:rPr>
        <w:t xml:space="preserve"> </w:t>
      </w:r>
      <w:proofErr w:type="spellStart"/>
      <w:r w:rsidRPr="00B036FD">
        <w:rPr>
          <w:sz w:val="22"/>
          <w:szCs w:val="22"/>
        </w:rPr>
        <w:t>hoa</w:t>
      </w:r>
      <w:proofErr w:type="spellEnd"/>
      <w:r w:rsidRPr="00B036FD">
        <w:rPr>
          <w:sz w:val="22"/>
          <w:szCs w:val="22"/>
        </w:rPr>
        <w:t xml:space="preserve"> mahi  </w:t>
      </w:r>
    </w:p>
    <w:p w14:paraId="25EFB05F" w14:textId="77777777" w:rsidR="008174B5" w:rsidRPr="00B036FD" w:rsidRDefault="008174B5" w:rsidP="008174B5">
      <w:pPr>
        <w:pStyle w:val="JDValuesBullets"/>
        <w:numPr>
          <w:ilvl w:val="0"/>
          <w:numId w:val="35"/>
        </w:numPr>
        <w:spacing w:line="240" w:lineRule="auto"/>
        <w:jc w:val="both"/>
        <w:rPr>
          <w:sz w:val="22"/>
          <w:szCs w:val="22"/>
        </w:rPr>
      </w:pPr>
      <w:r w:rsidRPr="00B036FD">
        <w:rPr>
          <w:sz w:val="22"/>
          <w:szCs w:val="22"/>
        </w:rPr>
        <w:t xml:space="preserve">check in with each other.  </w:t>
      </w:r>
    </w:p>
    <w:p w14:paraId="774E05AC" w14:textId="77777777" w:rsidR="008174B5" w:rsidRPr="00B036FD" w:rsidRDefault="008174B5" w:rsidP="008174B5">
      <w:pPr>
        <w:pStyle w:val="JDValuesBullets"/>
        <w:spacing w:line="240" w:lineRule="auto"/>
        <w:jc w:val="both"/>
        <w:rPr>
          <w:sz w:val="22"/>
          <w:szCs w:val="22"/>
        </w:rPr>
      </w:pPr>
    </w:p>
    <w:p w14:paraId="073C9D89" w14:textId="77777777" w:rsidR="008174B5" w:rsidRPr="00B036FD" w:rsidRDefault="008174B5" w:rsidP="008174B5">
      <w:pPr>
        <w:pStyle w:val="JDH3green"/>
        <w:spacing w:line="240" w:lineRule="auto"/>
        <w:jc w:val="both"/>
        <w:rPr>
          <w:sz w:val="22"/>
        </w:rPr>
      </w:pPr>
      <w:proofErr w:type="spellStart"/>
      <w:r w:rsidRPr="00B036FD">
        <w:rPr>
          <w:sz w:val="22"/>
        </w:rPr>
        <w:t>Whakamana</w:t>
      </w:r>
      <w:proofErr w:type="spellEnd"/>
      <w:r w:rsidRPr="00B036FD">
        <w:rPr>
          <w:sz w:val="22"/>
        </w:rPr>
        <w:t xml:space="preserve">  </w:t>
      </w:r>
    </w:p>
    <w:p w14:paraId="3B744299" w14:textId="77777777" w:rsidR="008174B5" w:rsidRPr="00B036FD" w:rsidRDefault="008174B5" w:rsidP="008174B5">
      <w:pPr>
        <w:pStyle w:val="JDH3green"/>
        <w:spacing w:line="240" w:lineRule="auto"/>
        <w:jc w:val="both"/>
        <w:rPr>
          <w:sz w:val="22"/>
        </w:rPr>
      </w:pPr>
    </w:p>
    <w:p w14:paraId="762BB967" w14:textId="77777777" w:rsidR="008174B5" w:rsidRPr="00B036FD" w:rsidRDefault="008174B5" w:rsidP="008174B5">
      <w:pPr>
        <w:pStyle w:val="JDValuesBullets"/>
        <w:numPr>
          <w:ilvl w:val="0"/>
          <w:numId w:val="36"/>
        </w:numPr>
        <w:spacing w:line="240" w:lineRule="auto"/>
        <w:jc w:val="both"/>
        <w:rPr>
          <w:sz w:val="22"/>
          <w:szCs w:val="22"/>
        </w:rPr>
      </w:pPr>
      <w:r w:rsidRPr="00B036FD">
        <w:rPr>
          <w:sz w:val="22"/>
          <w:szCs w:val="22"/>
        </w:rPr>
        <w:t xml:space="preserve">celebrate colleagues with dual or multiple language skills and knowledge  </w:t>
      </w:r>
    </w:p>
    <w:p w14:paraId="06748BBF" w14:textId="77777777" w:rsidR="008174B5" w:rsidRPr="00B036FD" w:rsidRDefault="008174B5" w:rsidP="008174B5">
      <w:pPr>
        <w:pStyle w:val="JDValuesBullets"/>
        <w:numPr>
          <w:ilvl w:val="0"/>
          <w:numId w:val="36"/>
        </w:numPr>
        <w:spacing w:line="240" w:lineRule="auto"/>
        <w:jc w:val="both"/>
        <w:rPr>
          <w:sz w:val="22"/>
          <w:szCs w:val="22"/>
        </w:rPr>
      </w:pPr>
      <w:r w:rsidRPr="00B036FD">
        <w:rPr>
          <w:sz w:val="22"/>
          <w:szCs w:val="22"/>
        </w:rPr>
        <w:t xml:space="preserve">enhance your own and other’s mana  </w:t>
      </w:r>
    </w:p>
    <w:p w14:paraId="4021E472" w14:textId="77777777" w:rsidR="008174B5" w:rsidRPr="00B036FD" w:rsidRDefault="008174B5" w:rsidP="008174B5">
      <w:pPr>
        <w:pStyle w:val="JDValuesBullets"/>
        <w:numPr>
          <w:ilvl w:val="0"/>
          <w:numId w:val="36"/>
        </w:numPr>
        <w:spacing w:line="240" w:lineRule="auto"/>
        <w:jc w:val="both"/>
        <w:rPr>
          <w:sz w:val="22"/>
          <w:szCs w:val="22"/>
        </w:rPr>
      </w:pPr>
      <w:r w:rsidRPr="00B036FD">
        <w:rPr>
          <w:sz w:val="22"/>
          <w:szCs w:val="22"/>
        </w:rPr>
        <w:t xml:space="preserve">have access to professional development  </w:t>
      </w:r>
    </w:p>
    <w:p w14:paraId="6F45BCE2" w14:textId="77777777" w:rsidR="008174B5" w:rsidRPr="00B036FD" w:rsidRDefault="008174B5" w:rsidP="008174B5">
      <w:pPr>
        <w:pStyle w:val="JDValuesBullets"/>
        <w:numPr>
          <w:ilvl w:val="0"/>
          <w:numId w:val="36"/>
        </w:numPr>
        <w:spacing w:line="240" w:lineRule="auto"/>
        <w:jc w:val="both"/>
        <w:rPr>
          <w:sz w:val="22"/>
          <w:szCs w:val="22"/>
        </w:rPr>
      </w:pPr>
      <w:r w:rsidRPr="00B036FD">
        <w:rPr>
          <w:sz w:val="22"/>
          <w:szCs w:val="22"/>
        </w:rPr>
        <w:t xml:space="preserve">are valued and have power in your work.  </w:t>
      </w:r>
    </w:p>
    <w:p w14:paraId="616C1147" w14:textId="77777777" w:rsidR="008174B5" w:rsidRPr="00B036FD" w:rsidRDefault="008174B5" w:rsidP="008174B5">
      <w:pPr>
        <w:pStyle w:val="JDH3green"/>
        <w:spacing w:line="240" w:lineRule="auto"/>
        <w:jc w:val="both"/>
        <w:rPr>
          <w:sz w:val="22"/>
        </w:rPr>
      </w:pPr>
      <w:r w:rsidRPr="00B036FD">
        <w:rPr>
          <w:sz w:val="22"/>
        </w:rPr>
        <w:t xml:space="preserve">Whanaungatanga  </w:t>
      </w:r>
    </w:p>
    <w:p w14:paraId="09DFAF48" w14:textId="77777777" w:rsidR="008174B5" w:rsidRPr="00B036FD" w:rsidRDefault="008174B5" w:rsidP="008174B5">
      <w:pPr>
        <w:pStyle w:val="JDH3green"/>
        <w:spacing w:line="240" w:lineRule="auto"/>
        <w:jc w:val="both"/>
        <w:rPr>
          <w:sz w:val="22"/>
        </w:rPr>
      </w:pPr>
    </w:p>
    <w:p w14:paraId="65541281" w14:textId="77777777" w:rsidR="008174B5" w:rsidRPr="00B036FD" w:rsidRDefault="008174B5" w:rsidP="008174B5">
      <w:pPr>
        <w:pStyle w:val="JDValuesBullets"/>
        <w:numPr>
          <w:ilvl w:val="0"/>
          <w:numId w:val="37"/>
        </w:numPr>
        <w:spacing w:line="240" w:lineRule="auto"/>
        <w:jc w:val="both"/>
        <w:rPr>
          <w:sz w:val="22"/>
          <w:szCs w:val="22"/>
        </w:rPr>
      </w:pPr>
      <w:r w:rsidRPr="00B036FD">
        <w:rPr>
          <w:sz w:val="22"/>
          <w:szCs w:val="22"/>
        </w:rPr>
        <w:t xml:space="preserve">feel able to engage in responsive, engaging and reciprocal relationships  </w:t>
      </w:r>
    </w:p>
    <w:p w14:paraId="6556C54A" w14:textId="77777777" w:rsidR="008174B5" w:rsidRPr="00B036FD" w:rsidRDefault="008174B5" w:rsidP="008174B5">
      <w:pPr>
        <w:pStyle w:val="JDValuesBullets"/>
        <w:numPr>
          <w:ilvl w:val="0"/>
          <w:numId w:val="37"/>
        </w:numPr>
        <w:spacing w:line="240" w:lineRule="auto"/>
        <w:jc w:val="both"/>
        <w:rPr>
          <w:sz w:val="22"/>
          <w:szCs w:val="22"/>
        </w:rPr>
      </w:pPr>
      <w:r w:rsidRPr="00B036FD">
        <w:rPr>
          <w:sz w:val="22"/>
          <w:szCs w:val="22"/>
        </w:rPr>
        <w:t xml:space="preserve">work to ensure </w:t>
      </w:r>
      <w:proofErr w:type="spellStart"/>
      <w:r w:rsidRPr="00B036FD">
        <w:rPr>
          <w:sz w:val="22"/>
          <w:szCs w:val="22"/>
        </w:rPr>
        <w:t>Mōku</w:t>
      </w:r>
      <w:proofErr w:type="spellEnd"/>
      <w:r w:rsidRPr="00B036FD">
        <w:rPr>
          <w:sz w:val="22"/>
          <w:szCs w:val="22"/>
        </w:rPr>
        <w:t xml:space="preserve"> </w:t>
      </w:r>
      <w:proofErr w:type="spellStart"/>
      <w:r w:rsidRPr="00B036FD">
        <w:rPr>
          <w:sz w:val="22"/>
          <w:szCs w:val="22"/>
        </w:rPr>
        <w:t>te</w:t>
      </w:r>
      <w:proofErr w:type="spellEnd"/>
      <w:r w:rsidRPr="00B036FD">
        <w:rPr>
          <w:sz w:val="22"/>
          <w:szCs w:val="22"/>
        </w:rPr>
        <w:t xml:space="preserve"> Ao: </w:t>
      </w:r>
      <w:proofErr w:type="spellStart"/>
      <w:r w:rsidRPr="00B036FD">
        <w:rPr>
          <w:sz w:val="22"/>
          <w:szCs w:val="22"/>
        </w:rPr>
        <w:t>Ngā</w:t>
      </w:r>
      <w:proofErr w:type="spellEnd"/>
      <w:r w:rsidRPr="00B036FD">
        <w:rPr>
          <w:sz w:val="22"/>
          <w:szCs w:val="22"/>
        </w:rPr>
        <w:t xml:space="preserve"> Pou me tikanga are visible in all practices and hui  </w:t>
      </w:r>
    </w:p>
    <w:p w14:paraId="4CDB8D56" w14:textId="77777777" w:rsidR="008174B5" w:rsidRPr="00B036FD" w:rsidRDefault="008174B5" w:rsidP="008174B5">
      <w:pPr>
        <w:pStyle w:val="JDValuesBullets"/>
        <w:numPr>
          <w:ilvl w:val="0"/>
          <w:numId w:val="37"/>
        </w:numPr>
        <w:spacing w:line="240" w:lineRule="auto"/>
        <w:jc w:val="both"/>
        <w:rPr>
          <w:sz w:val="22"/>
          <w:szCs w:val="22"/>
        </w:rPr>
      </w:pPr>
      <w:r w:rsidRPr="00B036FD">
        <w:rPr>
          <w:sz w:val="22"/>
          <w:szCs w:val="22"/>
        </w:rPr>
        <w:t xml:space="preserve">create space so that links with whānau are established and encouraged.  </w:t>
      </w:r>
    </w:p>
    <w:p w14:paraId="1DC9F3D6" w14:textId="77777777" w:rsidR="008174B5" w:rsidRPr="00B036FD" w:rsidRDefault="008174B5" w:rsidP="008174B5">
      <w:pPr>
        <w:pStyle w:val="JDValuesBullets"/>
        <w:spacing w:line="240" w:lineRule="auto"/>
        <w:jc w:val="both"/>
        <w:rPr>
          <w:sz w:val="22"/>
          <w:szCs w:val="22"/>
        </w:rPr>
      </w:pPr>
    </w:p>
    <w:p w14:paraId="679C192E" w14:textId="77777777" w:rsidR="008174B5" w:rsidRPr="00B036FD" w:rsidRDefault="008174B5" w:rsidP="008174B5">
      <w:pPr>
        <w:pStyle w:val="JDH3green"/>
        <w:spacing w:line="240" w:lineRule="auto"/>
        <w:jc w:val="both"/>
        <w:rPr>
          <w:sz w:val="22"/>
        </w:rPr>
      </w:pPr>
      <w:r w:rsidRPr="00B036FD">
        <w:rPr>
          <w:sz w:val="22"/>
        </w:rPr>
        <w:t xml:space="preserve">Rangatiratanga  </w:t>
      </w:r>
    </w:p>
    <w:p w14:paraId="6A7EDBA4" w14:textId="77777777" w:rsidR="008174B5" w:rsidRPr="00B036FD" w:rsidRDefault="008174B5" w:rsidP="008174B5">
      <w:pPr>
        <w:pStyle w:val="JDH3green"/>
        <w:spacing w:line="240" w:lineRule="auto"/>
        <w:jc w:val="both"/>
        <w:rPr>
          <w:sz w:val="22"/>
        </w:rPr>
      </w:pPr>
    </w:p>
    <w:p w14:paraId="1FBD0BEE" w14:textId="77777777" w:rsidR="008174B5" w:rsidRPr="00B036FD" w:rsidRDefault="008174B5" w:rsidP="008174B5">
      <w:pPr>
        <w:pStyle w:val="JDValuesBullets"/>
        <w:numPr>
          <w:ilvl w:val="0"/>
          <w:numId w:val="38"/>
        </w:numPr>
        <w:spacing w:line="240" w:lineRule="auto"/>
        <w:jc w:val="both"/>
        <w:rPr>
          <w:sz w:val="22"/>
          <w:szCs w:val="22"/>
        </w:rPr>
      </w:pPr>
      <w:proofErr w:type="gramStart"/>
      <w:r w:rsidRPr="00B036FD">
        <w:rPr>
          <w:sz w:val="22"/>
          <w:szCs w:val="22"/>
        </w:rPr>
        <w:t>we</w:t>
      </w:r>
      <w:proofErr w:type="gramEnd"/>
      <w:r w:rsidRPr="00B036FD">
        <w:rPr>
          <w:sz w:val="22"/>
          <w:szCs w:val="22"/>
        </w:rPr>
        <w:t xml:space="preserve"> are responsible and committed to contributing to an environment where everyone feels safe, valued and celebrated  </w:t>
      </w:r>
    </w:p>
    <w:p w14:paraId="327F6BC6" w14:textId="77777777" w:rsidR="008174B5" w:rsidRPr="00B036FD" w:rsidRDefault="008174B5" w:rsidP="008174B5">
      <w:pPr>
        <w:pStyle w:val="JDValuesBullets"/>
        <w:numPr>
          <w:ilvl w:val="0"/>
          <w:numId w:val="38"/>
        </w:numPr>
        <w:spacing w:line="240" w:lineRule="auto"/>
        <w:jc w:val="both"/>
        <w:rPr>
          <w:sz w:val="22"/>
          <w:szCs w:val="22"/>
        </w:rPr>
      </w:pPr>
      <w:proofErr w:type="gramStart"/>
      <w:r w:rsidRPr="00B036FD">
        <w:rPr>
          <w:sz w:val="22"/>
          <w:szCs w:val="22"/>
        </w:rPr>
        <w:t>we</w:t>
      </w:r>
      <w:proofErr w:type="gramEnd"/>
      <w:r w:rsidRPr="00B036FD">
        <w:rPr>
          <w:sz w:val="22"/>
          <w:szCs w:val="22"/>
        </w:rPr>
        <w:t xml:space="preserve"> are all welcome to express ourselves through our cultural context  </w:t>
      </w:r>
    </w:p>
    <w:p w14:paraId="5D565B40" w14:textId="77777777" w:rsidR="008174B5" w:rsidRPr="00B036FD" w:rsidRDefault="008174B5" w:rsidP="008174B5">
      <w:pPr>
        <w:pStyle w:val="JDValuesBullets"/>
        <w:numPr>
          <w:ilvl w:val="0"/>
          <w:numId w:val="38"/>
        </w:numPr>
        <w:spacing w:line="240" w:lineRule="auto"/>
        <w:jc w:val="both"/>
        <w:rPr>
          <w:sz w:val="22"/>
          <w:szCs w:val="22"/>
        </w:rPr>
      </w:pPr>
      <w:r w:rsidRPr="00B036FD">
        <w:rPr>
          <w:sz w:val="22"/>
          <w:szCs w:val="22"/>
        </w:rPr>
        <w:t xml:space="preserve">we all call out racism.   </w:t>
      </w:r>
    </w:p>
    <w:p w14:paraId="54F79BA9" w14:textId="77777777" w:rsidR="008174B5" w:rsidRPr="00B036FD" w:rsidRDefault="008174B5" w:rsidP="008174B5">
      <w:pPr>
        <w:pStyle w:val="JDValuesBullets"/>
        <w:spacing w:line="240" w:lineRule="auto"/>
        <w:jc w:val="both"/>
        <w:rPr>
          <w:sz w:val="22"/>
          <w:szCs w:val="22"/>
        </w:rPr>
      </w:pPr>
    </w:p>
    <w:p w14:paraId="3A1B9470" w14:textId="77777777" w:rsidR="008174B5" w:rsidRPr="00B036FD" w:rsidRDefault="008174B5" w:rsidP="008174B5">
      <w:pPr>
        <w:pStyle w:val="JDH3green"/>
        <w:spacing w:line="240" w:lineRule="auto"/>
        <w:jc w:val="both"/>
        <w:rPr>
          <w:sz w:val="22"/>
        </w:rPr>
      </w:pPr>
      <w:r w:rsidRPr="00B036FD">
        <w:rPr>
          <w:sz w:val="22"/>
        </w:rPr>
        <w:t xml:space="preserve">Whakapapa  </w:t>
      </w:r>
    </w:p>
    <w:p w14:paraId="4F1A51B2" w14:textId="77777777" w:rsidR="008174B5" w:rsidRPr="00B036FD" w:rsidRDefault="008174B5" w:rsidP="008174B5">
      <w:pPr>
        <w:pStyle w:val="JDH3green"/>
        <w:spacing w:line="240" w:lineRule="auto"/>
        <w:jc w:val="both"/>
        <w:rPr>
          <w:sz w:val="22"/>
        </w:rPr>
      </w:pPr>
    </w:p>
    <w:p w14:paraId="3FBCFEAB" w14:textId="77777777" w:rsidR="008174B5" w:rsidRPr="00B036FD" w:rsidRDefault="008174B5" w:rsidP="008174B5">
      <w:pPr>
        <w:pStyle w:val="JDValuesBullets"/>
        <w:numPr>
          <w:ilvl w:val="0"/>
          <w:numId w:val="39"/>
        </w:numPr>
        <w:spacing w:line="240" w:lineRule="auto"/>
        <w:jc w:val="both"/>
        <w:rPr>
          <w:sz w:val="22"/>
          <w:szCs w:val="22"/>
        </w:rPr>
      </w:pPr>
      <w:proofErr w:type="gramStart"/>
      <w:r w:rsidRPr="00B036FD">
        <w:rPr>
          <w:sz w:val="22"/>
          <w:szCs w:val="22"/>
        </w:rPr>
        <w:t>we</w:t>
      </w:r>
      <w:proofErr w:type="gramEnd"/>
      <w:r w:rsidRPr="00B036FD">
        <w:rPr>
          <w:sz w:val="22"/>
          <w:szCs w:val="22"/>
        </w:rPr>
        <w:t xml:space="preserve"> all share NZEI Te Riu Roa whakapapa and work together to reflect this in our work  </w:t>
      </w:r>
    </w:p>
    <w:p w14:paraId="5082BA44" w14:textId="77777777" w:rsidR="008174B5" w:rsidRPr="00B036FD" w:rsidRDefault="008174B5" w:rsidP="008174B5">
      <w:pPr>
        <w:pStyle w:val="JDValuesBullets"/>
        <w:numPr>
          <w:ilvl w:val="0"/>
          <w:numId w:val="39"/>
        </w:numPr>
        <w:spacing w:line="240" w:lineRule="auto"/>
        <w:jc w:val="both"/>
        <w:rPr>
          <w:sz w:val="22"/>
          <w:szCs w:val="22"/>
        </w:rPr>
      </w:pPr>
      <w:proofErr w:type="gramStart"/>
      <w:r w:rsidRPr="00B036FD">
        <w:rPr>
          <w:sz w:val="22"/>
          <w:szCs w:val="22"/>
        </w:rPr>
        <w:t>everyone</w:t>
      </w:r>
      <w:proofErr w:type="gramEnd"/>
      <w:r w:rsidRPr="00B036FD">
        <w:rPr>
          <w:sz w:val="22"/>
          <w:szCs w:val="22"/>
        </w:rPr>
        <w:t xml:space="preserve"> feels proud of their whakapapa and able to share theirs in the workplace  </w:t>
      </w:r>
    </w:p>
    <w:p w14:paraId="42309BDE" w14:textId="77777777" w:rsidR="008174B5" w:rsidRPr="00B036FD" w:rsidRDefault="008174B5" w:rsidP="008174B5">
      <w:pPr>
        <w:pStyle w:val="JDValuesBullets"/>
        <w:numPr>
          <w:ilvl w:val="0"/>
          <w:numId w:val="39"/>
        </w:numPr>
        <w:spacing w:line="240" w:lineRule="auto"/>
        <w:jc w:val="both"/>
        <w:rPr>
          <w:sz w:val="22"/>
          <w:szCs w:val="22"/>
        </w:rPr>
      </w:pPr>
      <w:proofErr w:type="gramStart"/>
      <w:r w:rsidRPr="00B036FD">
        <w:rPr>
          <w:sz w:val="22"/>
          <w:szCs w:val="22"/>
        </w:rPr>
        <w:t>we</w:t>
      </w:r>
      <w:proofErr w:type="gramEnd"/>
      <w:r w:rsidRPr="00B036FD">
        <w:rPr>
          <w:sz w:val="22"/>
          <w:szCs w:val="22"/>
        </w:rPr>
        <w:t xml:space="preserve"> </w:t>
      </w:r>
      <w:proofErr w:type="gramStart"/>
      <w:r w:rsidRPr="00B036FD">
        <w:rPr>
          <w:sz w:val="22"/>
          <w:szCs w:val="22"/>
        </w:rPr>
        <w:t>all are</w:t>
      </w:r>
      <w:proofErr w:type="gramEnd"/>
      <w:r w:rsidRPr="00B036FD">
        <w:rPr>
          <w:sz w:val="22"/>
          <w:szCs w:val="22"/>
        </w:rPr>
        <w:t xml:space="preserve"> empowered and feel that our sense of being is respected in the workplace.  </w:t>
      </w:r>
    </w:p>
    <w:p w14:paraId="5DD87355" w14:textId="77777777" w:rsidR="008174B5" w:rsidRPr="00B036FD" w:rsidRDefault="008174B5" w:rsidP="008174B5">
      <w:pPr>
        <w:pStyle w:val="JDValuesBullets"/>
        <w:spacing w:line="240" w:lineRule="auto"/>
        <w:jc w:val="both"/>
        <w:rPr>
          <w:sz w:val="22"/>
          <w:szCs w:val="22"/>
        </w:rPr>
      </w:pPr>
    </w:p>
    <w:p w14:paraId="53CD5BFE" w14:textId="77777777" w:rsidR="008174B5" w:rsidRPr="00B036FD" w:rsidRDefault="008174B5" w:rsidP="008174B5">
      <w:pPr>
        <w:pStyle w:val="JDH3green"/>
        <w:spacing w:line="240" w:lineRule="auto"/>
        <w:jc w:val="both"/>
        <w:rPr>
          <w:sz w:val="22"/>
        </w:rPr>
      </w:pPr>
      <w:proofErr w:type="spellStart"/>
      <w:r w:rsidRPr="00B036FD">
        <w:rPr>
          <w:sz w:val="22"/>
        </w:rPr>
        <w:t>Wairuatanga</w:t>
      </w:r>
      <w:proofErr w:type="spellEnd"/>
      <w:r w:rsidRPr="00B036FD">
        <w:rPr>
          <w:sz w:val="22"/>
        </w:rPr>
        <w:t xml:space="preserve">  </w:t>
      </w:r>
    </w:p>
    <w:p w14:paraId="084F107E" w14:textId="77777777" w:rsidR="008174B5" w:rsidRPr="00B036FD" w:rsidRDefault="008174B5" w:rsidP="008174B5">
      <w:pPr>
        <w:pStyle w:val="JDH3green"/>
        <w:spacing w:line="240" w:lineRule="auto"/>
        <w:jc w:val="both"/>
        <w:rPr>
          <w:sz w:val="22"/>
        </w:rPr>
      </w:pPr>
    </w:p>
    <w:p w14:paraId="5C3876DB" w14:textId="77777777" w:rsidR="008174B5" w:rsidRPr="00B036FD" w:rsidRDefault="008174B5" w:rsidP="008174B5">
      <w:pPr>
        <w:pStyle w:val="JDValuesBullets"/>
        <w:numPr>
          <w:ilvl w:val="0"/>
          <w:numId w:val="40"/>
        </w:numPr>
        <w:spacing w:line="240" w:lineRule="auto"/>
        <w:jc w:val="both"/>
        <w:rPr>
          <w:sz w:val="22"/>
          <w:szCs w:val="22"/>
        </w:rPr>
      </w:pPr>
      <w:r w:rsidRPr="00B036FD">
        <w:rPr>
          <w:sz w:val="22"/>
          <w:szCs w:val="22"/>
        </w:rPr>
        <w:t xml:space="preserve">all kaimahi respect everyone’ individual beliefs  </w:t>
      </w:r>
    </w:p>
    <w:p w14:paraId="7D349B87" w14:textId="77777777" w:rsidR="008174B5" w:rsidRPr="00B036FD" w:rsidRDefault="008174B5" w:rsidP="008174B5">
      <w:pPr>
        <w:pStyle w:val="JDValuesBullets"/>
        <w:numPr>
          <w:ilvl w:val="0"/>
          <w:numId w:val="40"/>
        </w:numPr>
        <w:spacing w:line="240" w:lineRule="auto"/>
        <w:jc w:val="both"/>
        <w:rPr>
          <w:sz w:val="22"/>
          <w:szCs w:val="22"/>
        </w:rPr>
      </w:pPr>
      <w:r w:rsidRPr="00B036FD">
        <w:rPr>
          <w:sz w:val="22"/>
          <w:szCs w:val="22"/>
        </w:rPr>
        <w:t xml:space="preserve">we work in a way that reflects an understanding of wairua  </w:t>
      </w:r>
    </w:p>
    <w:p w14:paraId="663F806D" w14:textId="77777777" w:rsidR="008174B5" w:rsidRPr="00B036FD" w:rsidRDefault="008174B5" w:rsidP="008174B5">
      <w:pPr>
        <w:pStyle w:val="JDValuesBullets"/>
        <w:numPr>
          <w:ilvl w:val="0"/>
          <w:numId w:val="40"/>
        </w:numPr>
        <w:spacing w:line="240" w:lineRule="auto"/>
        <w:jc w:val="both"/>
        <w:rPr>
          <w:sz w:val="22"/>
          <w:szCs w:val="22"/>
        </w:rPr>
      </w:pPr>
      <w:proofErr w:type="gramStart"/>
      <w:r w:rsidRPr="00B036FD">
        <w:rPr>
          <w:sz w:val="22"/>
          <w:szCs w:val="22"/>
        </w:rPr>
        <w:t>we</w:t>
      </w:r>
      <w:proofErr w:type="gramEnd"/>
      <w:r w:rsidRPr="00B036FD">
        <w:rPr>
          <w:sz w:val="22"/>
          <w:szCs w:val="22"/>
        </w:rPr>
        <w:t xml:space="preserve"> understand and look after ourselves and others’ wellbeing.  </w:t>
      </w:r>
    </w:p>
    <w:p w14:paraId="2D2ED580" w14:textId="77777777" w:rsidR="008174B5" w:rsidRPr="00B036FD" w:rsidRDefault="008174B5" w:rsidP="008174B5">
      <w:pPr>
        <w:pStyle w:val="JDValuesBullets"/>
        <w:spacing w:line="240" w:lineRule="auto"/>
        <w:jc w:val="both"/>
        <w:rPr>
          <w:sz w:val="22"/>
          <w:szCs w:val="22"/>
        </w:rPr>
      </w:pPr>
    </w:p>
    <w:p w14:paraId="78C16BA9" w14:textId="77777777" w:rsidR="008174B5" w:rsidRPr="00B036FD" w:rsidRDefault="008174B5" w:rsidP="008174B5">
      <w:pPr>
        <w:pStyle w:val="JDH3green"/>
        <w:spacing w:line="240" w:lineRule="auto"/>
        <w:jc w:val="both"/>
        <w:rPr>
          <w:sz w:val="22"/>
        </w:rPr>
      </w:pPr>
      <w:proofErr w:type="spellStart"/>
      <w:r w:rsidRPr="00B036FD">
        <w:rPr>
          <w:sz w:val="22"/>
        </w:rPr>
        <w:t>Kaitiakitanga</w:t>
      </w:r>
      <w:proofErr w:type="spellEnd"/>
      <w:r w:rsidRPr="00B036FD">
        <w:rPr>
          <w:sz w:val="22"/>
        </w:rPr>
        <w:t xml:space="preserve">  </w:t>
      </w:r>
    </w:p>
    <w:p w14:paraId="2F4C1C45" w14:textId="77777777" w:rsidR="008174B5" w:rsidRPr="00B036FD" w:rsidRDefault="008174B5" w:rsidP="008174B5">
      <w:pPr>
        <w:pStyle w:val="JDH3green"/>
        <w:spacing w:line="240" w:lineRule="auto"/>
        <w:jc w:val="both"/>
        <w:rPr>
          <w:sz w:val="22"/>
        </w:rPr>
      </w:pPr>
    </w:p>
    <w:p w14:paraId="15E54FDF" w14:textId="77777777" w:rsidR="008174B5" w:rsidRPr="00B036FD" w:rsidRDefault="008174B5" w:rsidP="008174B5">
      <w:pPr>
        <w:pStyle w:val="JDValuesBullets"/>
        <w:numPr>
          <w:ilvl w:val="0"/>
          <w:numId w:val="41"/>
        </w:numPr>
        <w:spacing w:line="240" w:lineRule="auto"/>
        <w:jc w:val="both"/>
        <w:rPr>
          <w:sz w:val="22"/>
          <w:szCs w:val="22"/>
        </w:rPr>
      </w:pPr>
      <w:r w:rsidRPr="00B036FD">
        <w:rPr>
          <w:sz w:val="22"/>
          <w:szCs w:val="22"/>
        </w:rPr>
        <w:t xml:space="preserve">we connect with and care for our working world in ways that are responsive to Māori values  </w:t>
      </w:r>
    </w:p>
    <w:p w14:paraId="1935D875" w14:textId="77777777" w:rsidR="008174B5" w:rsidRPr="00B036FD" w:rsidRDefault="008174B5" w:rsidP="008174B5">
      <w:pPr>
        <w:pStyle w:val="JDValuesBullets"/>
        <w:numPr>
          <w:ilvl w:val="0"/>
          <w:numId w:val="41"/>
        </w:numPr>
        <w:spacing w:line="240" w:lineRule="auto"/>
        <w:jc w:val="both"/>
        <w:rPr>
          <w:sz w:val="22"/>
          <w:szCs w:val="22"/>
        </w:rPr>
      </w:pPr>
      <w:proofErr w:type="gramStart"/>
      <w:r w:rsidRPr="00B036FD">
        <w:rPr>
          <w:sz w:val="22"/>
          <w:szCs w:val="22"/>
        </w:rPr>
        <w:t>we</w:t>
      </w:r>
      <w:proofErr w:type="gramEnd"/>
      <w:r w:rsidRPr="00B036FD">
        <w:rPr>
          <w:sz w:val="22"/>
          <w:szCs w:val="22"/>
        </w:rPr>
        <w:t xml:space="preserve"> create a culture of awareness that encourages connection with others in the care of our natural world  </w:t>
      </w:r>
    </w:p>
    <w:p w14:paraId="41BDCE0E" w14:textId="469E9BC3" w:rsidR="008174B5" w:rsidRPr="00B036FD" w:rsidRDefault="008174B5" w:rsidP="008174B5">
      <w:pPr>
        <w:pStyle w:val="JDValuesBullets"/>
        <w:numPr>
          <w:ilvl w:val="0"/>
          <w:numId w:val="41"/>
        </w:numPr>
        <w:spacing w:line="240" w:lineRule="auto"/>
        <w:jc w:val="both"/>
        <w:rPr>
          <w:sz w:val="22"/>
          <w:szCs w:val="22"/>
        </w:rPr>
        <w:sectPr w:rsidR="008174B5" w:rsidRPr="00B036FD" w:rsidSect="008174B5">
          <w:pgSz w:w="11901" w:h="16817"/>
          <w:pgMar w:top="1440" w:right="1440" w:bottom="1440" w:left="1440" w:header="0" w:footer="907" w:gutter="0"/>
          <w:cols w:space="708"/>
          <w:docGrid w:linePitch="360"/>
        </w:sectPr>
      </w:pPr>
      <w:r w:rsidRPr="00B036FD">
        <w:rPr>
          <w:sz w:val="22"/>
          <w:szCs w:val="22"/>
        </w:rPr>
        <w:t>we all care for the environment that we are in</w:t>
      </w:r>
    </w:p>
    <w:p w14:paraId="0AE5855C" w14:textId="36BED0FD" w:rsidR="008F4D06" w:rsidRPr="000F1480" w:rsidRDefault="008F4D06" w:rsidP="00106E3D">
      <w:pPr>
        <w:spacing w:line="276" w:lineRule="auto"/>
        <w:rPr>
          <w:rFonts w:ascii="Arial" w:hAnsi="Arial" w:cs="Arial"/>
          <w:sz w:val="22"/>
          <w:szCs w:val="22"/>
        </w:rPr>
      </w:pPr>
    </w:p>
    <w:sectPr w:rsidR="008F4D06" w:rsidRPr="000F1480" w:rsidSect="007858EA">
      <w:pgSz w:w="11901" w:h="16817"/>
      <w:pgMar w:top="1588" w:right="1134" w:bottom="1361" w:left="2155" w:header="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8E3D" w14:textId="77777777" w:rsidR="000D707A" w:rsidRDefault="000D707A" w:rsidP="00423C0C">
      <w:r>
        <w:separator/>
      </w:r>
    </w:p>
  </w:endnote>
  <w:endnote w:type="continuationSeparator" w:id="0">
    <w:p w14:paraId="4FD37C03" w14:textId="77777777" w:rsidR="000D707A" w:rsidRDefault="000D707A" w:rsidP="00423C0C">
      <w:r>
        <w:continuationSeparator/>
      </w:r>
    </w:p>
  </w:endnote>
  <w:endnote w:type="continuationNotice" w:id="1">
    <w:p w14:paraId="3DD0FE05" w14:textId="77777777" w:rsidR="000D707A" w:rsidRDefault="000D70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inion Pro">
    <w:panose1 w:val="00000000000000000000"/>
    <w:charset w:val="00"/>
    <w:family w:val="roman"/>
    <w:notTrueType/>
    <w:pitch w:val="variable"/>
    <w:sig w:usb0="6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CECFB" w14:textId="77777777" w:rsidR="000D707A" w:rsidRDefault="000D707A" w:rsidP="00423C0C">
      <w:r>
        <w:separator/>
      </w:r>
    </w:p>
  </w:footnote>
  <w:footnote w:type="continuationSeparator" w:id="0">
    <w:p w14:paraId="3D85CAC0" w14:textId="77777777" w:rsidR="000D707A" w:rsidRDefault="000D707A" w:rsidP="00423C0C">
      <w:r>
        <w:continuationSeparator/>
      </w:r>
    </w:p>
  </w:footnote>
  <w:footnote w:type="continuationNotice" w:id="1">
    <w:p w14:paraId="704C180F" w14:textId="77777777" w:rsidR="000D707A" w:rsidRDefault="000D70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1E2CF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38A8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FCA5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04A8D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5C21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EC99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AE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0022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58B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9074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0559DA"/>
    <w:multiLevelType w:val="hybridMultilevel"/>
    <w:tmpl w:val="7DAEEC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964002D"/>
    <w:multiLevelType w:val="hybridMultilevel"/>
    <w:tmpl w:val="B38214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9F4091E"/>
    <w:multiLevelType w:val="hybridMultilevel"/>
    <w:tmpl w:val="CB040E9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3875208"/>
    <w:multiLevelType w:val="hybridMultilevel"/>
    <w:tmpl w:val="B7D055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E308F1"/>
    <w:multiLevelType w:val="hybridMultilevel"/>
    <w:tmpl w:val="637ACB0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E166035"/>
    <w:multiLevelType w:val="hybridMultilevel"/>
    <w:tmpl w:val="4228855A"/>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0162850"/>
    <w:multiLevelType w:val="hybridMultilevel"/>
    <w:tmpl w:val="7C00A300"/>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321501B"/>
    <w:multiLevelType w:val="hybridMultilevel"/>
    <w:tmpl w:val="CB44A510"/>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67804E5"/>
    <w:multiLevelType w:val="hybridMultilevel"/>
    <w:tmpl w:val="14C66A1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8186799"/>
    <w:multiLevelType w:val="hybridMultilevel"/>
    <w:tmpl w:val="32F2FEEC"/>
    <w:lvl w:ilvl="0" w:tplc="14090001">
      <w:start w:val="1"/>
      <w:numFmt w:val="bullet"/>
      <w:lvlText w:val=""/>
      <w:lvlJc w:val="left"/>
      <w:pPr>
        <w:ind w:left="720" w:hanging="360"/>
      </w:pPr>
      <w:rPr>
        <w:rFonts w:ascii="Symbol" w:hAnsi="Symbol" w:hint="default"/>
      </w:rPr>
    </w:lvl>
    <w:lvl w:ilvl="1" w:tplc="2D6E318A">
      <w:numFmt w:val="bullet"/>
      <w:lvlText w:val="—"/>
      <w:lvlJc w:val="left"/>
      <w:pPr>
        <w:ind w:left="1440" w:hanging="360"/>
      </w:pPr>
      <w:rPr>
        <w:rFonts w:ascii="Calibri" w:eastAsiaTheme="minorHAnsi" w:hAnsi="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E81D9F"/>
    <w:multiLevelType w:val="hybridMultilevel"/>
    <w:tmpl w:val="1AC08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4665DCE"/>
    <w:multiLevelType w:val="hybridMultilevel"/>
    <w:tmpl w:val="F7922A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6535ACD"/>
    <w:multiLevelType w:val="hybridMultilevel"/>
    <w:tmpl w:val="6A0E28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7ED4797"/>
    <w:multiLevelType w:val="hybridMultilevel"/>
    <w:tmpl w:val="A7364C28"/>
    <w:lvl w:ilvl="0" w:tplc="18F01D64">
      <w:start w:val="1"/>
      <w:numFmt w:val="bullet"/>
      <w:lvlText w:val=""/>
      <w:lvlJc w:val="left"/>
      <w:pPr>
        <w:ind w:left="34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E046F21"/>
    <w:multiLevelType w:val="hybridMultilevel"/>
    <w:tmpl w:val="316205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F277FD5"/>
    <w:multiLevelType w:val="hybridMultilevel"/>
    <w:tmpl w:val="BCB8547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1411A85"/>
    <w:multiLevelType w:val="hybridMultilevel"/>
    <w:tmpl w:val="06F419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4B0494B"/>
    <w:multiLevelType w:val="hybridMultilevel"/>
    <w:tmpl w:val="096A6F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86A53DF"/>
    <w:multiLevelType w:val="hybridMultilevel"/>
    <w:tmpl w:val="A718F5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CCF74CB"/>
    <w:multiLevelType w:val="hybridMultilevel"/>
    <w:tmpl w:val="D47A06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E525C11"/>
    <w:multiLevelType w:val="hybridMultilevel"/>
    <w:tmpl w:val="A44C77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3536290"/>
    <w:multiLevelType w:val="hybridMultilevel"/>
    <w:tmpl w:val="7786EF32"/>
    <w:lvl w:ilvl="0" w:tplc="46826DB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AB74EF"/>
    <w:multiLevelType w:val="hybridMultilevel"/>
    <w:tmpl w:val="922AC800"/>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70E7ED2"/>
    <w:multiLevelType w:val="hybridMultilevel"/>
    <w:tmpl w:val="3D8215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7F4752C"/>
    <w:multiLevelType w:val="hybridMultilevel"/>
    <w:tmpl w:val="E18EA5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E8D24D4"/>
    <w:multiLevelType w:val="hybridMultilevel"/>
    <w:tmpl w:val="389285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1567E6C"/>
    <w:multiLevelType w:val="hybridMultilevel"/>
    <w:tmpl w:val="7C8A41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89D2809"/>
    <w:multiLevelType w:val="hybridMultilevel"/>
    <w:tmpl w:val="3E28F3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D203EE2"/>
    <w:multiLevelType w:val="hybridMultilevel"/>
    <w:tmpl w:val="0E006F6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D532FD0"/>
    <w:multiLevelType w:val="hybridMultilevel"/>
    <w:tmpl w:val="10EC85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F221ABC"/>
    <w:multiLevelType w:val="hybridMultilevel"/>
    <w:tmpl w:val="C23E7F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58062634">
    <w:abstractNumId w:val="0"/>
  </w:num>
  <w:num w:numId="2" w16cid:durableId="28334588">
    <w:abstractNumId w:val="1"/>
  </w:num>
  <w:num w:numId="3" w16cid:durableId="426510956">
    <w:abstractNumId w:val="2"/>
  </w:num>
  <w:num w:numId="4" w16cid:durableId="2102141974">
    <w:abstractNumId w:val="3"/>
  </w:num>
  <w:num w:numId="5" w16cid:durableId="481042085">
    <w:abstractNumId w:val="8"/>
  </w:num>
  <w:num w:numId="6" w16cid:durableId="1095397350">
    <w:abstractNumId w:val="4"/>
  </w:num>
  <w:num w:numId="7" w16cid:durableId="299503626">
    <w:abstractNumId w:val="5"/>
  </w:num>
  <w:num w:numId="8" w16cid:durableId="449670265">
    <w:abstractNumId w:val="6"/>
  </w:num>
  <w:num w:numId="9" w16cid:durableId="53043478">
    <w:abstractNumId w:val="7"/>
  </w:num>
  <w:num w:numId="10" w16cid:durableId="385488864">
    <w:abstractNumId w:val="9"/>
  </w:num>
  <w:num w:numId="11" w16cid:durableId="2081363939">
    <w:abstractNumId w:val="31"/>
  </w:num>
  <w:num w:numId="12" w16cid:durableId="1290628058">
    <w:abstractNumId w:val="13"/>
  </w:num>
  <w:num w:numId="13" w16cid:durableId="516310608">
    <w:abstractNumId w:val="23"/>
  </w:num>
  <w:num w:numId="14" w16cid:durableId="1915627786">
    <w:abstractNumId w:val="14"/>
  </w:num>
  <w:num w:numId="15" w16cid:durableId="654257900">
    <w:abstractNumId w:val="32"/>
  </w:num>
  <w:num w:numId="16" w16cid:durableId="1729380442">
    <w:abstractNumId w:val="12"/>
  </w:num>
  <w:num w:numId="17" w16cid:durableId="1184786306">
    <w:abstractNumId w:val="17"/>
  </w:num>
  <w:num w:numId="18" w16cid:durableId="2092778259">
    <w:abstractNumId w:val="39"/>
  </w:num>
  <w:num w:numId="19" w16cid:durableId="1608731189">
    <w:abstractNumId w:val="15"/>
  </w:num>
  <w:num w:numId="20" w16cid:durableId="8609024">
    <w:abstractNumId w:val="18"/>
  </w:num>
  <w:num w:numId="21" w16cid:durableId="416366031">
    <w:abstractNumId w:val="19"/>
  </w:num>
  <w:num w:numId="22" w16cid:durableId="850876024">
    <w:abstractNumId w:val="38"/>
  </w:num>
  <w:num w:numId="23" w16cid:durableId="1138644588">
    <w:abstractNumId w:val="16"/>
  </w:num>
  <w:num w:numId="24" w16cid:durableId="1768304628">
    <w:abstractNumId w:val="33"/>
  </w:num>
  <w:num w:numId="25" w16cid:durableId="1710032103">
    <w:abstractNumId w:val="20"/>
  </w:num>
  <w:num w:numId="26" w16cid:durableId="1585531783">
    <w:abstractNumId w:val="27"/>
  </w:num>
  <w:num w:numId="27" w16cid:durableId="918947411">
    <w:abstractNumId w:val="28"/>
  </w:num>
  <w:num w:numId="28" w16cid:durableId="1527518022">
    <w:abstractNumId w:val="10"/>
  </w:num>
  <w:num w:numId="29" w16cid:durableId="1354460236">
    <w:abstractNumId w:val="35"/>
  </w:num>
  <w:num w:numId="30" w16cid:durableId="1459640597">
    <w:abstractNumId w:val="22"/>
  </w:num>
  <w:num w:numId="31" w16cid:durableId="1967468905">
    <w:abstractNumId w:val="34"/>
  </w:num>
  <w:num w:numId="32" w16cid:durableId="1719667654">
    <w:abstractNumId w:val="29"/>
  </w:num>
  <w:num w:numId="33" w16cid:durableId="268926905">
    <w:abstractNumId w:val="21"/>
  </w:num>
  <w:num w:numId="34" w16cid:durableId="762993818">
    <w:abstractNumId w:val="30"/>
  </w:num>
  <w:num w:numId="35" w16cid:durableId="1713462988">
    <w:abstractNumId w:val="11"/>
  </w:num>
  <w:num w:numId="36" w16cid:durableId="643320312">
    <w:abstractNumId w:val="40"/>
  </w:num>
  <w:num w:numId="37" w16cid:durableId="1280338666">
    <w:abstractNumId w:val="37"/>
  </w:num>
  <w:num w:numId="38" w16cid:durableId="1258369739">
    <w:abstractNumId w:val="26"/>
  </w:num>
  <w:num w:numId="39" w16cid:durableId="1629965982">
    <w:abstractNumId w:val="24"/>
  </w:num>
  <w:num w:numId="40" w16cid:durableId="1398358312">
    <w:abstractNumId w:val="36"/>
  </w:num>
  <w:num w:numId="41" w16cid:durableId="193405056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D1C"/>
    <w:rsid w:val="00014DAA"/>
    <w:rsid w:val="0003179D"/>
    <w:rsid w:val="00032498"/>
    <w:rsid w:val="00034CEF"/>
    <w:rsid w:val="00041BC4"/>
    <w:rsid w:val="000475AB"/>
    <w:rsid w:val="000811F0"/>
    <w:rsid w:val="00081A5E"/>
    <w:rsid w:val="00083C5E"/>
    <w:rsid w:val="00090183"/>
    <w:rsid w:val="00093F46"/>
    <w:rsid w:val="00094D5E"/>
    <w:rsid w:val="000A7E6F"/>
    <w:rsid w:val="000B36F0"/>
    <w:rsid w:val="000D707A"/>
    <w:rsid w:val="000E0BD1"/>
    <w:rsid w:val="000E6BAE"/>
    <w:rsid w:val="000F1480"/>
    <w:rsid w:val="000F168F"/>
    <w:rsid w:val="00106E3D"/>
    <w:rsid w:val="00123E65"/>
    <w:rsid w:val="00131AE6"/>
    <w:rsid w:val="001524D4"/>
    <w:rsid w:val="0015698E"/>
    <w:rsid w:val="00157DFE"/>
    <w:rsid w:val="001770DD"/>
    <w:rsid w:val="001806CB"/>
    <w:rsid w:val="001823DC"/>
    <w:rsid w:val="001901C0"/>
    <w:rsid w:val="00192CC6"/>
    <w:rsid w:val="001B1B0A"/>
    <w:rsid w:val="001C49CC"/>
    <w:rsid w:val="001D00FD"/>
    <w:rsid w:val="001D1C37"/>
    <w:rsid w:val="002263C3"/>
    <w:rsid w:val="0023148C"/>
    <w:rsid w:val="00243BEC"/>
    <w:rsid w:val="00250502"/>
    <w:rsid w:val="002760F8"/>
    <w:rsid w:val="00277711"/>
    <w:rsid w:val="00280C5C"/>
    <w:rsid w:val="00281BA2"/>
    <w:rsid w:val="00284C3E"/>
    <w:rsid w:val="002B7C4E"/>
    <w:rsid w:val="002C1BD5"/>
    <w:rsid w:val="002C2E8D"/>
    <w:rsid w:val="002E11CC"/>
    <w:rsid w:val="002F202A"/>
    <w:rsid w:val="002F2900"/>
    <w:rsid w:val="00301D6D"/>
    <w:rsid w:val="00310C27"/>
    <w:rsid w:val="0031105C"/>
    <w:rsid w:val="00326A57"/>
    <w:rsid w:val="00337BBD"/>
    <w:rsid w:val="00343A5B"/>
    <w:rsid w:val="00346CBE"/>
    <w:rsid w:val="00347120"/>
    <w:rsid w:val="00347601"/>
    <w:rsid w:val="00351625"/>
    <w:rsid w:val="00382689"/>
    <w:rsid w:val="00382A2C"/>
    <w:rsid w:val="00383166"/>
    <w:rsid w:val="003A040B"/>
    <w:rsid w:val="003C617B"/>
    <w:rsid w:val="003D11AC"/>
    <w:rsid w:val="003D44D7"/>
    <w:rsid w:val="003D6588"/>
    <w:rsid w:val="00403A9D"/>
    <w:rsid w:val="004046CB"/>
    <w:rsid w:val="00423C0C"/>
    <w:rsid w:val="00435CEE"/>
    <w:rsid w:val="0044219F"/>
    <w:rsid w:val="00446F34"/>
    <w:rsid w:val="00472497"/>
    <w:rsid w:val="004A241F"/>
    <w:rsid w:val="004A6CAD"/>
    <w:rsid w:val="004C0685"/>
    <w:rsid w:val="004C0FC1"/>
    <w:rsid w:val="004C69C8"/>
    <w:rsid w:val="004D2FFF"/>
    <w:rsid w:val="004E1145"/>
    <w:rsid w:val="004E6380"/>
    <w:rsid w:val="004F03BE"/>
    <w:rsid w:val="004F0435"/>
    <w:rsid w:val="004F7168"/>
    <w:rsid w:val="00524870"/>
    <w:rsid w:val="005665C3"/>
    <w:rsid w:val="00566A2C"/>
    <w:rsid w:val="00593155"/>
    <w:rsid w:val="005A6406"/>
    <w:rsid w:val="005B3552"/>
    <w:rsid w:val="005B5ED4"/>
    <w:rsid w:val="005C65D0"/>
    <w:rsid w:val="005E43A8"/>
    <w:rsid w:val="005E7297"/>
    <w:rsid w:val="00613F74"/>
    <w:rsid w:val="00630B52"/>
    <w:rsid w:val="006311BE"/>
    <w:rsid w:val="006372CD"/>
    <w:rsid w:val="00666B60"/>
    <w:rsid w:val="00667AEA"/>
    <w:rsid w:val="006A3232"/>
    <w:rsid w:val="006B2DD0"/>
    <w:rsid w:val="006B417A"/>
    <w:rsid w:val="006D65E3"/>
    <w:rsid w:val="006F6E16"/>
    <w:rsid w:val="0070292B"/>
    <w:rsid w:val="00712DB2"/>
    <w:rsid w:val="007273B3"/>
    <w:rsid w:val="00753963"/>
    <w:rsid w:val="00760C41"/>
    <w:rsid w:val="00762D66"/>
    <w:rsid w:val="0077181E"/>
    <w:rsid w:val="007858EA"/>
    <w:rsid w:val="0078742E"/>
    <w:rsid w:val="00791BDE"/>
    <w:rsid w:val="007B5DEC"/>
    <w:rsid w:val="007C3BAC"/>
    <w:rsid w:val="007C7A6F"/>
    <w:rsid w:val="007D0F84"/>
    <w:rsid w:val="007E68FB"/>
    <w:rsid w:val="0080315B"/>
    <w:rsid w:val="008174B5"/>
    <w:rsid w:val="00823DD1"/>
    <w:rsid w:val="0084095D"/>
    <w:rsid w:val="00846837"/>
    <w:rsid w:val="00851779"/>
    <w:rsid w:val="00864279"/>
    <w:rsid w:val="00880A74"/>
    <w:rsid w:val="00880D6E"/>
    <w:rsid w:val="00884EED"/>
    <w:rsid w:val="00894B0B"/>
    <w:rsid w:val="008D23D3"/>
    <w:rsid w:val="008D7109"/>
    <w:rsid w:val="008F260D"/>
    <w:rsid w:val="008F4D06"/>
    <w:rsid w:val="00925C79"/>
    <w:rsid w:val="009325FE"/>
    <w:rsid w:val="00942EEB"/>
    <w:rsid w:val="00943B84"/>
    <w:rsid w:val="00956526"/>
    <w:rsid w:val="0096588E"/>
    <w:rsid w:val="00984703"/>
    <w:rsid w:val="00992C7A"/>
    <w:rsid w:val="00996AC5"/>
    <w:rsid w:val="009B32A4"/>
    <w:rsid w:val="009C0197"/>
    <w:rsid w:val="009C1CC2"/>
    <w:rsid w:val="009C2FC0"/>
    <w:rsid w:val="009D6D60"/>
    <w:rsid w:val="009E5C80"/>
    <w:rsid w:val="009F24F4"/>
    <w:rsid w:val="00A040C6"/>
    <w:rsid w:val="00A34475"/>
    <w:rsid w:val="00A6C1EA"/>
    <w:rsid w:val="00A7004B"/>
    <w:rsid w:val="00A70E83"/>
    <w:rsid w:val="00A807C0"/>
    <w:rsid w:val="00A96F78"/>
    <w:rsid w:val="00AA7560"/>
    <w:rsid w:val="00AB123A"/>
    <w:rsid w:val="00AD2AC0"/>
    <w:rsid w:val="00AE3712"/>
    <w:rsid w:val="00B036FD"/>
    <w:rsid w:val="00B11803"/>
    <w:rsid w:val="00B2633B"/>
    <w:rsid w:val="00B270E8"/>
    <w:rsid w:val="00B32786"/>
    <w:rsid w:val="00B363D5"/>
    <w:rsid w:val="00B43D76"/>
    <w:rsid w:val="00B56215"/>
    <w:rsid w:val="00B62857"/>
    <w:rsid w:val="00B746C5"/>
    <w:rsid w:val="00B857A0"/>
    <w:rsid w:val="00B9299B"/>
    <w:rsid w:val="00B97EB6"/>
    <w:rsid w:val="00BA140F"/>
    <w:rsid w:val="00BA1543"/>
    <w:rsid w:val="00BA1B9F"/>
    <w:rsid w:val="00BB39B2"/>
    <w:rsid w:val="00BC206F"/>
    <w:rsid w:val="00BC27B7"/>
    <w:rsid w:val="00BD7147"/>
    <w:rsid w:val="00BF31FF"/>
    <w:rsid w:val="00C01EEB"/>
    <w:rsid w:val="00C0431A"/>
    <w:rsid w:val="00C27F01"/>
    <w:rsid w:val="00C37564"/>
    <w:rsid w:val="00C560EA"/>
    <w:rsid w:val="00C736A9"/>
    <w:rsid w:val="00C920D3"/>
    <w:rsid w:val="00C95E8E"/>
    <w:rsid w:val="00CA17A4"/>
    <w:rsid w:val="00CA2AE1"/>
    <w:rsid w:val="00CA77A7"/>
    <w:rsid w:val="00CA7D1C"/>
    <w:rsid w:val="00CD437B"/>
    <w:rsid w:val="00CD78F4"/>
    <w:rsid w:val="00CE397B"/>
    <w:rsid w:val="00CE5CE0"/>
    <w:rsid w:val="00D00A83"/>
    <w:rsid w:val="00D050CF"/>
    <w:rsid w:val="00D11A83"/>
    <w:rsid w:val="00D364CA"/>
    <w:rsid w:val="00D414A3"/>
    <w:rsid w:val="00D52287"/>
    <w:rsid w:val="00DA468C"/>
    <w:rsid w:val="00DB0486"/>
    <w:rsid w:val="00DC4238"/>
    <w:rsid w:val="00DC5B66"/>
    <w:rsid w:val="00DF500D"/>
    <w:rsid w:val="00E02BC5"/>
    <w:rsid w:val="00E038FD"/>
    <w:rsid w:val="00E14827"/>
    <w:rsid w:val="00E20360"/>
    <w:rsid w:val="00E27244"/>
    <w:rsid w:val="00E4168C"/>
    <w:rsid w:val="00E42D0C"/>
    <w:rsid w:val="00E902D6"/>
    <w:rsid w:val="00E93AF7"/>
    <w:rsid w:val="00E97244"/>
    <w:rsid w:val="00E97397"/>
    <w:rsid w:val="00EB24B4"/>
    <w:rsid w:val="00EB3D95"/>
    <w:rsid w:val="00EC4B05"/>
    <w:rsid w:val="00ED1BF5"/>
    <w:rsid w:val="00ED4EA1"/>
    <w:rsid w:val="00ED7C6F"/>
    <w:rsid w:val="00EE7B54"/>
    <w:rsid w:val="00EF5128"/>
    <w:rsid w:val="00F17968"/>
    <w:rsid w:val="00F20B6F"/>
    <w:rsid w:val="00F269AD"/>
    <w:rsid w:val="00F32692"/>
    <w:rsid w:val="00F6273B"/>
    <w:rsid w:val="00F7780C"/>
    <w:rsid w:val="00FB1B60"/>
    <w:rsid w:val="00FC3E69"/>
    <w:rsid w:val="00FF1932"/>
    <w:rsid w:val="00FF619B"/>
    <w:rsid w:val="016AA3F5"/>
    <w:rsid w:val="02BE5AA5"/>
    <w:rsid w:val="0807E6BD"/>
    <w:rsid w:val="097A180F"/>
    <w:rsid w:val="09F6185D"/>
    <w:rsid w:val="0B5C0409"/>
    <w:rsid w:val="0CE93C38"/>
    <w:rsid w:val="0D652688"/>
    <w:rsid w:val="0EF9DBB3"/>
    <w:rsid w:val="1050E69D"/>
    <w:rsid w:val="10D93DE8"/>
    <w:rsid w:val="10F6F65E"/>
    <w:rsid w:val="1468E6A9"/>
    <w:rsid w:val="164981FD"/>
    <w:rsid w:val="166651CC"/>
    <w:rsid w:val="195D8279"/>
    <w:rsid w:val="1CE59E10"/>
    <w:rsid w:val="1CFC63E5"/>
    <w:rsid w:val="1E69B26B"/>
    <w:rsid w:val="1F440A3F"/>
    <w:rsid w:val="249BAA1E"/>
    <w:rsid w:val="26CDA11C"/>
    <w:rsid w:val="28267B37"/>
    <w:rsid w:val="285BD6BE"/>
    <w:rsid w:val="288FCAC4"/>
    <w:rsid w:val="2A234150"/>
    <w:rsid w:val="2DD2647D"/>
    <w:rsid w:val="2DDA60DD"/>
    <w:rsid w:val="2F40063E"/>
    <w:rsid w:val="2FE2D97A"/>
    <w:rsid w:val="306D315C"/>
    <w:rsid w:val="30E99118"/>
    <w:rsid w:val="31E6E638"/>
    <w:rsid w:val="32D51E83"/>
    <w:rsid w:val="333753E1"/>
    <w:rsid w:val="33D6EADE"/>
    <w:rsid w:val="33F7F88A"/>
    <w:rsid w:val="36065F6D"/>
    <w:rsid w:val="3737BE7F"/>
    <w:rsid w:val="39E9C903"/>
    <w:rsid w:val="39F50017"/>
    <w:rsid w:val="3BCC51CE"/>
    <w:rsid w:val="3E15816A"/>
    <w:rsid w:val="4213E6A2"/>
    <w:rsid w:val="44B04A10"/>
    <w:rsid w:val="44BAD8B6"/>
    <w:rsid w:val="469B371D"/>
    <w:rsid w:val="477D17BB"/>
    <w:rsid w:val="48C9CE41"/>
    <w:rsid w:val="4A6740FB"/>
    <w:rsid w:val="4D1C71CA"/>
    <w:rsid w:val="4ED76A79"/>
    <w:rsid w:val="5139593B"/>
    <w:rsid w:val="5180B797"/>
    <w:rsid w:val="51B76261"/>
    <w:rsid w:val="51CD4405"/>
    <w:rsid w:val="53B1C136"/>
    <w:rsid w:val="54404836"/>
    <w:rsid w:val="54EF044A"/>
    <w:rsid w:val="55EF8A55"/>
    <w:rsid w:val="59CD2AD0"/>
    <w:rsid w:val="5A7550A7"/>
    <w:rsid w:val="5A8279EA"/>
    <w:rsid w:val="5A98FABD"/>
    <w:rsid w:val="5B7856DF"/>
    <w:rsid w:val="5B7BD5D1"/>
    <w:rsid w:val="5D321414"/>
    <w:rsid w:val="5F3C1F56"/>
    <w:rsid w:val="5FAE86C6"/>
    <w:rsid w:val="5FB2088E"/>
    <w:rsid w:val="5FB2DB62"/>
    <w:rsid w:val="5FD7B4D9"/>
    <w:rsid w:val="608F0AAD"/>
    <w:rsid w:val="643AEB19"/>
    <w:rsid w:val="64C41762"/>
    <w:rsid w:val="6B8BE8AB"/>
    <w:rsid w:val="6EB50DA5"/>
    <w:rsid w:val="70C39658"/>
    <w:rsid w:val="71A5A16E"/>
    <w:rsid w:val="7387DE9F"/>
    <w:rsid w:val="7467F8EE"/>
    <w:rsid w:val="74861764"/>
    <w:rsid w:val="75C47336"/>
    <w:rsid w:val="761888EB"/>
    <w:rsid w:val="79FCA1EF"/>
    <w:rsid w:val="7AD532DC"/>
    <w:rsid w:val="7CD91890"/>
    <w:rsid w:val="7D3D88E0"/>
    <w:rsid w:val="7DB8CB1F"/>
    <w:rsid w:val="7E0C1B89"/>
    <w:rsid w:val="7F555434"/>
    <w:rsid w:val="7F735E0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5763"/>
  <w15:chartTrackingRefBased/>
  <w15:docId w15:val="{79C5825B-B530-4D42-BE17-538477A2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2287"/>
    <w:pPr>
      <w:spacing w:after="160" w:line="300" w:lineRule="exact"/>
      <w:outlineLvl w:val="0"/>
    </w:pPr>
    <w:rPr>
      <w:rFonts w:ascii="Arial" w:hAnsi="Arial" w:cs="Times New Roman (Body CS)"/>
      <w:noProof/>
      <w:spacing w:val="4"/>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4D06"/>
    <w:rPr>
      <w:color w:val="0563C1" w:themeColor="hyperlink"/>
      <w:u w:val="single"/>
    </w:rPr>
  </w:style>
  <w:style w:type="character" w:styleId="FollowedHyperlink">
    <w:name w:val="FollowedHyperlink"/>
    <w:basedOn w:val="DefaultParagraphFont"/>
    <w:uiPriority w:val="99"/>
    <w:semiHidden/>
    <w:unhideWhenUsed/>
    <w:rsid w:val="008F4D06"/>
    <w:rPr>
      <w:color w:val="954F72" w:themeColor="followedHyperlink"/>
      <w:u w:val="single"/>
    </w:rPr>
  </w:style>
  <w:style w:type="paragraph" w:styleId="Header">
    <w:name w:val="header"/>
    <w:basedOn w:val="Normal"/>
    <w:link w:val="HeaderChar"/>
    <w:uiPriority w:val="99"/>
    <w:unhideWhenUsed/>
    <w:rsid w:val="007858EA"/>
    <w:pPr>
      <w:tabs>
        <w:tab w:val="center" w:pos="4513"/>
        <w:tab w:val="right" w:pos="9026"/>
      </w:tabs>
      <w:spacing w:after="120"/>
    </w:pPr>
  </w:style>
  <w:style w:type="character" w:customStyle="1" w:styleId="HeaderChar">
    <w:name w:val="Header Char"/>
    <w:basedOn w:val="DefaultParagraphFont"/>
    <w:link w:val="Header"/>
    <w:uiPriority w:val="99"/>
    <w:rsid w:val="007858EA"/>
  </w:style>
  <w:style w:type="paragraph" w:styleId="Footer">
    <w:name w:val="footer"/>
    <w:basedOn w:val="Normal"/>
    <w:link w:val="FooterChar"/>
    <w:uiPriority w:val="99"/>
    <w:unhideWhenUsed/>
    <w:rsid w:val="00301D6D"/>
    <w:pPr>
      <w:tabs>
        <w:tab w:val="center" w:pos="4513"/>
        <w:tab w:val="right" w:pos="9026"/>
      </w:tabs>
    </w:pPr>
  </w:style>
  <w:style w:type="character" w:customStyle="1" w:styleId="Heading1Char">
    <w:name w:val="Heading 1 Char"/>
    <w:basedOn w:val="DefaultParagraphFont"/>
    <w:link w:val="Heading1"/>
    <w:uiPriority w:val="9"/>
    <w:rsid w:val="008F4D06"/>
    <w:rPr>
      <w:rFonts w:ascii="Arial" w:hAnsi="Arial" w:cs="Times New Roman (Body CS)"/>
      <w:noProof/>
      <w:spacing w:val="4"/>
      <w:sz w:val="22"/>
    </w:rPr>
  </w:style>
  <w:style w:type="paragraph" w:styleId="NoSpacing">
    <w:name w:val="No Spacing"/>
    <w:link w:val="NoSpacingChar"/>
    <w:uiPriority w:val="1"/>
    <w:qFormat/>
    <w:rsid w:val="00DC5B66"/>
  </w:style>
  <w:style w:type="paragraph" w:styleId="Subtitle">
    <w:name w:val="Subtitle"/>
    <w:basedOn w:val="Normal"/>
    <w:next w:val="Normal"/>
    <w:link w:val="SubtitleChar"/>
    <w:uiPriority w:val="11"/>
    <w:qFormat/>
    <w:rsid w:val="00DC5B66"/>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DC5B66"/>
    <w:rPr>
      <w:rFonts w:eastAsiaTheme="minorEastAsia"/>
      <w:color w:val="5A5A5A" w:themeColor="text1" w:themeTint="A5"/>
      <w:spacing w:val="15"/>
      <w:sz w:val="22"/>
      <w:szCs w:val="22"/>
    </w:rPr>
  </w:style>
  <w:style w:type="character" w:styleId="Emphasis">
    <w:name w:val="Emphasis"/>
    <w:basedOn w:val="DefaultParagraphFont"/>
    <w:uiPriority w:val="20"/>
    <w:qFormat/>
    <w:rsid w:val="00DC5B66"/>
    <w:rPr>
      <w:i/>
      <w:iCs/>
    </w:rPr>
  </w:style>
  <w:style w:type="character" w:styleId="Strong">
    <w:name w:val="Strong"/>
    <w:basedOn w:val="DefaultParagraphFont"/>
    <w:uiPriority w:val="22"/>
    <w:qFormat/>
    <w:rsid w:val="00DC5B66"/>
    <w:rPr>
      <w:b/>
      <w:bCs/>
    </w:rPr>
  </w:style>
  <w:style w:type="character" w:customStyle="1" w:styleId="FooterChar">
    <w:name w:val="Footer Char"/>
    <w:basedOn w:val="DefaultParagraphFont"/>
    <w:link w:val="Footer"/>
    <w:uiPriority w:val="99"/>
    <w:rsid w:val="00301D6D"/>
  </w:style>
  <w:style w:type="paragraph" w:customStyle="1" w:styleId="LHGreeting">
    <w:name w:val="LH Greeting"/>
    <w:basedOn w:val="Normal"/>
    <w:qFormat/>
    <w:rsid w:val="00D52287"/>
    <w:pPr>
      <w:spacing w:after="480" w:line="300" w:lineRule="exact"/>
    </w:pPr>
    <w:rPr>
      <w:rFonts w:ascii="Arial" w:hAnsi="Arial" w:cs="Times New Roman (Body CS)"/>
      <w:noProof/>
      <w:spacing w:val="4"/>
      <w:sz w:val="22"/>
    </w:rPr>
  </w:style>
  <w:style w:type="paragraph" w:customStyle="1" w:styleId="LHClosing">
    <w:name w:val="LH Closing"/>
    <w:basedOn w:val="Normal"/>
    <w:qFormat/>
    <w:rsid w:val="00D52287"/>
    <w:pPr>
      <w:spacing w:after="920" w:line="300" w:lineRule="exact"/>
    </w:pPr>
    <w:rPr>
      <w:rFonts w:ascii="Arial" w:hAnsi="Arial" w:cs="Times New Roman (Body CS)"/>
      <w:noProof/>
      <w:spacing w:val="4"/>
      <w:sz w:val="22"/>
    </w:rPr>
  </w:style>
  <w:style w:type="paragraph" w:customStyle="1" w:styleId="LHSignatory">
    <w:name w:val="LH Signatory"/>
    <w:basedOn w:val="Normal"/>
    <w:qFormat/>
    <w:rsid w:val="00D52287"/>
    <w:pPr>
      <w:spacing w:line="300" w:lineRule="exact"/>
    </w:pPr>
    <w:rPr>
      <w:rFonts w:ascii="Arial" w:hAnsi="Arial" w:cs="Times New Roman (Body CS)"/>
      <w:noProof/>
      <w:spacing w:val="4"/>
      <w:sz w:val="22"/>
    </w:rPr>
  </w:style>
  <w:style w:type="paragraph" w:customStyle="1" w:styleId="LHFinalParagraph">
    <w:name w:val="LH Final Paragraph"/>
    <w:basedOn w:val="Normal"/>
    <w:qFormat/>
    <w:rsid w:val="00D52287"/>
    <w:pPr>
      <w:spacing w:after="360" w:line="300" w:lineRule="exact"/>
    </w:pPr>
    <w:rPr>
      <w:rFonts w:ascii="Arial" w:hAnsi="Arial" w:cs="Times New Roman (Body CS)"/>
      <w:b/>
      <w:bCs/>
      <w:noProof/>
      <w:spacing w:val="4"/>
      <w:sz w:val="22"/>
    </w:rPr>
  </w:style>
  <w:style w:type="paragraph" w:customStyle="1" w:styleId="LHHyperlink">
    <w:name w:val="LH Hyperlink"/>
    <w:basedOn w:val="Normal"/>
    <w:link w:val="LHHyperlinkChar"/>
    <w:qFormat/>
    <w:rsid w:val="00D52287"/>
    <w:pPr>
      <w:spacing w:after="160" w:line="300" w:lineRule="exact"/>
    </w:pPr>
    <w:rPr>
      <w:rFonts w:ascii="Arial" w:hAnsi="Arial" w:cs="Times New Roman (Body CS)"/>
      <w:b/>
      <w:bCs/>
      <w:noProof/>
      <w:color w:val="2841C3"/>
      <w:spacing w:val="4"/>
      <w:sz w:val="22"/>
    </w:rPr>
  </w:style>
  <w:style w:type="character" w:customStyle="1" w:styleId="LHHyperlinkChar">
    <w:name w:val="LH Hyperlink Char"/>
    <w:basedOn w:val="DefaultParagraphFont"/>
    <w:link w:val="LHHyperlink"/>
    <w:rsid w:val="00D52287"/>
    <w:rPr>
      <w:rFonts w:ascii="Arial" w:hAnsi="Arial" w:cs="Times New Roman (Body CS)"/>
      <w:b/>
      <w:bCs/>
      <w:noProof/>
      <w:color w:val="2841C3"/>
      <w:spacing w:val="4"/>
      <w:sz w:val="22"/>
    </w:rPr>
  </w:style>
  <w:style w:type="paragraph" w:customStyle="1" w:styleId="LH-Footer">
    <w:name w:val="LH-Footer"/>
    <w:basedOn w:val="Normal"/>
    <w:qFormat/>
    <w:rsid w:val="00301D6D"/>
    <w:rPr>
      <w:rFonts w:ascii="Arial" w:hAnsi="Arial" w:cs="Arial"/>
      <w:color w:val="0047BA"/>
      <w:spacing w:val="2"/>
      <w:sz w:val="18"/>
      <w:szCs w:val="18"/>
    </w:rPr>
  </w:style>
  <w:style w:type="character" w:styleId="UnresolvedMention">
    <w:name w:val="Unresolved Mention"/>
    <w:basedOn w:val="DefaultParagraphFont"/>
    <w:uiPriority w:val="99"/>
    <w:semiHidden/>
    <w:unhideWhenUsed/>
    <w:rsid w:val="009B32A4"/>
    <w:rPr>
      <w:color w:val="605E5C"/>
      <w:shd w:val="clear" w:color="auto" w:fill="E1DFDD"/>
    </w:rPr>
  </w:style>
  <w:style w:type="paragraph" w:customStyle="1" w:styleId="BasicParagraph">
    <w:name w:val="[Basic Paragraph]"/>
    <w:basedOn w:val="Normal"/>
    <w:uiPriority w:val="99"/>
    <w:rsid w:val="00D364CA"/>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LHBodyItalic">
    <w:name w:val="LH Body Italic"/>
    <w:basedOn w:val="Normal"/>
    <w:qFormat/>
    <w:rsid w:val="00D52287"/>
    <w:pPr>
      <w:spacing w:after="160" w:line="300" w:lineRule="exact"/>
    </w:pPr>
    <w:rPr>
      <w:rFonts w:ascii="Arial" w:hAnsi="Arial" w:cs="Times New Roman (Body CS)"/>
      <w:i/>
      <w:noProof/>
      <w:spacing w:val="4"/>
      <w:sz w:val="22"/>
    </w:rPr>
  </w:style>
  <w:style w:type="paragraph" w:customStyle="1" w:styleId="JDJobtitle">
    <w:name w:val="JD Job title"/>
    <w:basedOn w:val="Normal"/>
    <w:qFormat/>
    <w:rsid w:val="00D52287"/>
    <w:pPr>
      <w:spacing w:after="160" w:line="460" w:lineRule="atLeast"/>
    </w:pPr>
    <w:rPr>
      <w:rFonts w:ascii="Arial" w:hAnsi="Arial" w:cs="Arial"/>
      <w:b/>
      <w:bCs/>
      <w:noProof/>
      <w:color w:val="2841C3"/>
      <w:spacing w:val="4"/>
      <w:sz w:val="36"/>
      <w:szCs w:val="40"/>
    </w:rPr>
  </w:style>
  <w:style w:type="paragraph" w:customStyle="1" w:styleId="JDLocation">
    <w:name w:val="JD Location"/>
    <w:basedOn w:val="Normal"/>
    <w:qFormat/>
    <w:rsid w:val="00D52287"/>
    <w:pPr>
      <w:spacing w:after="320" w:line="320" w:lineRule="atLeast"/>
    </w:pPr>
    <w:rPr>
      <w:rFonts w:ascii="Arial" w:hAnsi="Arial" w:cs="Times New Roman (Body CS)"/>
      <w:b/>
      <w:bCs/>
      <w:noProof/>
      <w:color w:val="2841C3"/>
      <w:spacing w:val="4"/>
      <w:szCs w:val="26"/>
    </w:rPr>
  </w:style>
  <w:style w:type="character" w:customStyle="1" w:styleId="NoSpacingChar">
    <w:name w:val="No Spacing Char"/>
    <w:basedOn w:val="DefaultParagraphFont"/>
    <w:link w:val="NoSpacing"/>
    <w:uiPriority w:val="1"/>
    <w:rsid w:val="0044219F"/>
  </w:style>
  <w:style w:type="paragraph" w:customStyle="1" w:styleId="JD-H1">
    <w:name w:val="JD-H1"/>
    <w:basedOn w:val="Normal"/>
    <w:uiPriority w:val="99"/>
    <w:rsid w:val="00123E65"/>
    <w:pPr>
      <w:suppressAutoHyphens/>
      <w:autoSpaceDE w:val="0"/>
      <w:autoSpaceDN w:val="0"/>
      <w:adjustRightInd w:val="0"/>
      <w:spacing w:after="170" w:line="460" w:lineRule="atLeast"/>
      <w:textAlignment w:val="center"/>
    </w:pPr>
    <w:rPr>
      <w:rFonts w:ascii="Arial" w:hAnsi="Arial" w:cs="Arial"/>
      <w:b/>
      <w:bCs/>
      <w:color w:val="0047BA"/>
      <w:spacing w:val="4"/>
      <w:kern w:val="0"/>
      <w:sz w:val="36"/>
      <w:szCs w:val="36"/>
      <w:lang w:val="en-US"/>
    </w:rPr>
  </w:style>
  <w:style w:type="paragraph" w:customStyle="1" w:styleId="JD-FTE-location">
    <w:name w:val="JD-FTE-location"/>
    <w:basedOn w:val="Normal"/>
    <w:uiPriority w:val="99"/>
    <w:rsid w:val="00123E65"/>
    <w:pPr>
      <w:suppressAutoHyphens/>
      <w:autoSpaceDE w:val="0"/>
      <w:autoSpaceDN w:val="0"/>
      <w:adjustRightInd w:val="0"/>
      <w:spacing w:after="510" w:line="320" w:lineRule="atLeast"/>
      <w:textAlignment w:val="center"/>
    </w:pPr>
    <w:rPr>
      <w:rFonts w:ascii="Arial" w:hAnsi="Arial" w:cs="Arial"/>
      <w:b/>
      <w:bCs/>
      <w:color w:val="0047BA"/>
      <w:spacing w:val="2"/>
      <w:kern w:val="0"/>
      <w:lang w:val="en-US"/>
    </w:rPr>
  </w:style>
  <w:style w:type="paragraph" w:customStyle="1" w:styleId="JDH2">
    <w:name w:val="JD H2"/>
    <w:basedOn w:val="Normal"/>
    <w:uiPriority w:val="99"/>
    <w:rsid w:val="009D6D60"/>
    <w:pPr>
      <w:suppressAutoHyphens/>
      <w:autoSpaceDE w:val="0"/>
      <w:autoSpaceDN w:val="0"/>
      <w:adjustRightInd w:val="0"/>
      <w:spacing w:before="320" w:after="160" w:line="320" w:lineRule="atLeast"/>
      <w:textAlignment w:val="center"/>
    </w:pPr>
    <w:rPr>
      <w:rFonts w:ascii="Arial" w:hAnsi="Arial" w:cs="Arial"/>
      <w:b/>
      <w:bCs/>
      <w:color w:val="0047BA"/>
      <w:spacing w:val="2"/>
      <w:kern w:val="0"/>
      <w:lang w:val="en-US"/>
    </w:rPr>
  </w:style>
  <w:style w:type="paragraph" w:customStyle="1" w:styleId="JDBody">
    <w:name w:val="JD Body"/>
    <w:basedOn w:val="Normal"/>
    <w:uiPriority w:val="99"/>
    <w:rsid w:val="009D6D60"/>
    <w:pPr>
      <w:suppressAutoHyphens/>
      <w:autoSpaceDE w:val="0"/>
      <w:autoSpaceDN w:val="0"/>
      <w:adjustRightInd w:val="0"/>
      <w:spacing w:after="160" w:line="280" w:lineRule="atLeast"/>
      <w:textAlignment w:val="center"/>
    </w:pPr>
    <w:rPr>
      <w:rFonts w:ascii="Arial" w:hAnsi="Arial" w:cs="Arial"/>
      <w:color w:val="000000"/>
      <w:spacing w:val="2"/>
      <w:kern w:val="0"/>
      <w:sz w:val="20"/>
      <w:szCs w:val="22"/>
      <w:lang w:val="en-US"/>
    </w:rPr>
  </w:style>
  <w:style w:type="paragraph" w:customStyle="1" w:styleId="JDBullets">
    <w:name w:val="JD Bullets"/>
    <w:basedOn w:val="JDBody"/>
    <w:uiPriority w:val="99"/>
    <w:rsid w:val="005A6406"/>
    <w:pPr>
      <w:tabs>
        <w:tab w:val="left" w:pos="340"/>
      </w:tabs>
      <w:spacing w:after="80"/>
      <w:ind w:left="340" w:hanging="340"/>
    </w:pPr>
    <w:rPr>
      <w:szCs w:val="20"/>
    </w:rPr>
  </w:style>
  <w:style w:type="paragraph" w:customStyle="1" w:styleId="JDFinalBullet">
    <w:name w:val="JD Final Bullet"/>
    <w:basedOn w:val="JDBullets"/>
    <w:uiPriority w:val="99"/>
    <w:rsid w:val="005A6406"/>
    <w:pPr>
      <w:spacing w:after="160"/>
    </w:pPr>
  </w:style>
  <w:style w:type="paragraph" w:customStyle="1" w:styleId="JD-body1">
    <w:name w:val="JD-body1"/>
    <w:basedOn w:val="JDBody"/>
    <w:uiPriority w:val="99"/>
    <w:rsid w:val="00123E65"/>
    <w:pPr>
      <w:spacing w:after="120"/>
    </w:pPr>
    <w:rPr>
      <w:szCs w:val="20"/>
    </w:rPr>
  </w:style>
  <w:style w:type="paragraph" w:customStyle="1" w:styleId="JD-valueshead">
    <w:name w:val="JD-values head"/>
    <w:basedOn w:val="JD-body1"/>
    <w:uiPriority w:val="99"/>
    <w:rsid w:val="00667AEA"/>
    <w:pPr>
      <w:spacing w:after="57"/>
    </w:pPr>
    <w:rPr>
      <w:b/>
      <w:bCs/>
      <w:color w:val="00BB70"/>
    </w:rPr>
  </w:style>
  <w:style w:type="paragraph" w:customStyle="1" w:styleId="JDH3green">
    <w:name w:val="JD H3 (green)"/>
    <w:basedOn w:val="JDH2"/>
    <w:qFormat/>
    <w:rsid w:val="000475AB"/>
    <w:pPr>
      <w:spacing w:before="160" w:after="40" w:line="280" w:lineRule="atLeast"/>
    </w:pPr>
    <w:rPr>
      <w:bCs w:val="0"/>
      <w:color w:val="00BC70"/>
      <w:sz w:val="21"/>
      <w:szCs w:val="22"/>
    </w:rPr>
  </w:style>
  <w:style w:type="paragraph" w:customStyle="1" w:styleId="Style1">
    <w:name w:val="Style1"/>
    <w:basedOn w:val="JDBullets"/>
    <w:qFormat/>
    <w:rsid w:val="000475AB"/>
    <w:pPr>
      <w:spacing w:line="260" w:lineRule="atLeast"/>
    </w:pPr>
  </w:style>
  <w:style w:type="paragraph" w:customStyle="1" w:styleId="JDValuesBullets">
    <w:name w:val="JD Values Bullets"/>
    <w:basedOn w:val="JDBullets"/>
    <w:qFormat/>
    <w:rsid w:val="000475AB"/>
    <w:pPr>
      <w:spacing w:after="40" w:line="260" w:lineRule="atLeast"/>
    </w:pPr>
  </w:style>
  <w:style w:type="paragraph" w:styleId="ListParagraph">
    <w:name w:val="List Paragraph"/>
    <w:basedOn w:val="Normal"/>
    <w:uiPriority w:val="34"/>
    <w:qFormat/>
    <w:rsid w:val="00083C5E"/>
    <w:pPr>
      <w:ind w:left="720"/>
      <w:contextualSpacing/>
    </w:pPr>
  </w:style>
  <w:style w:type="paragraph" w:styleId="CommentText">
    <w:name w:val="annotation text"/>
    <w:basedOn w:val="Normal"/>
    <w:link w:val="CommentTextChar"/>
    <w:uiPriority w:val="99"/>
    <w:semiHidden/>
    <w:unhideWhenUsed/>
    <w:rsid w:val="004C0685"/>
    <w:rPr>
      <w:sz w:val="20"/>
      <w:szCs w:val="20"/>
    </w:rPr>
  </w:style>
  <w:style w:type="character" w:customStyle="1" w:styleId="CommentTextChar">
    <w:name w:val="Comment Text Char"/>
    <w:basedOn w:val="DefaultParagraphFont"/>
    <w:link w:val="CommentText"/>
    <w:uiPriority w:val="99"/>
    <w:semiHidden/>
    <w:rsid w:val="004C0685"/>
    <w:rPr>
      <w:sz w:val="20"/>
      <w:szCs w:val="20"/>
    </w:rPr>
  </w:style>
  <w:style w:type="character" w:styleId="CommentReference">
    <w:name w:val="annotation reference"/>
    <w:basedOn w:val="DefaultParagraphFont"/>
    <w:uiPriority w:val="99"/>
    <w:semiHidden/>
    <w:unhideWhenUsed/>
    <w:rsid w:val="004C0685"/>
    <w:rPr>
      <w:sz w:val="16"/>
      <w:szCs w:val="16"/>
    </w:rPr>
  </w:style>
  <w:style w:type="paragraph" w:styleId="Revision">
    <w:name w:val="Revision"/>
    <w:hidden/>
    <w:uiPriority w:val="99"/>
    <w:semiHidden/>
    <w:rsid w:val="0023148C"/>
  </w:style>
  <w:style w:type="paragraph" w:styleId="FootnoteText">
    <w:name w:val="footnote text"/>
    <w:basedOn w:val="Normal"/>
    <w:uiPriority w:val="99"/>
    <w:semiHidden/>
    <w:unhideWhenUsed/>
    <w:rsid w:val="5180B797"/>
    <w:rPr>
      <w:sz w:val="20"/>
      <w:szCs w:val="20"/>
    </w:rPr>
  </w:style>
  <w:style w:type="character" w:styleId="FootnoteReference">
    <w:name w:val="footnote reference"/>
    <w:basedOn w:val="DefaultParagraphFont"/>
    <w:uiPriority w:val="99"/>
    <w:semiHidden/>
    <w:unhideWhenUsed/>
    <w:rsid w:val="5180B7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lleyH\Downloads\Job%20description%20template%202024.dotm" TargetMode="External"/></Relationships>
</file>

<file path=word/documenttasks/documenttasks1.xml><?xml version="1.0" encoding="utf-8"?>
<t:Tasks xmlns:t="http://schemas.microsoft.com/office/tasks/2019/documenttasks" xmlns:oel="http://schemas.microsoft.com/office/2019/extlst">
  <t:Task id="{073DA274-08E4-4D2E-8C86-0B4C4ECF5601}">
    <t:Anchor>
      <t:Comment id="59569078"/>
    </t:Anchor>
    <t:History>
      <t:Event id="{D49DE44E-DE15-48D9-BF4F-C4BBF3C99673}" time="2026-07-28T21:01:38.339Z">
        <t:Attribution userId="S::shelleyh@nzei.org.nz::fe246531-0bca-49f6-8e88-fdcfa088423f" userProvider="AD" userName="Shelley Hughes"/>
        <t:Anchor>
          <t:Comment id="1943477645"/>
        </t:Anchor>
        <t:Create/>
      </t:Event>
      <t:Event id="{17C0E210-1C89-47B9-8E9D-68D728D69DC2}" time="2026-07-28T21:01:38.339Z">
        <t:Attribution userId="S::shelleyh@nzei.org.nz::fe246531-0bca-49f6-8e88-fdcfa088423f" userProvider="AD" userName="Shelley Hughes"/>
        <t:Anchor>
          <t:Comment id="1943477645"/>
        </t:Anchor>
        <t:Assign userId="S::Florence.O'Connor@nzei.org.nz::c1b85212-ba3d-4f0c-a610-453b40aeec6b" userProvider="AD" userName="Florence O’Connor"/>
      </t:Event>
      <t:Event id="{9085A652-E4FB-4AB6-994F-E75D0B169CEA}" time="2026-07-28T21:01:38.339Z">
        <t:Attribution userId="S::shelleyh@nzei.org.nz::fe246531-0bca-49f6-8e88-fdcfa088423f" userProvider="AD" userName="Shelley Hughes"/>
        <t:Anchor>
          <t:Comment id="1943477645"/>
        </t:Anchor>
        <t:SetTitle title="@Florence O’Connor this is a live issue - let's talk about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BFA16C6C14E46B8CCF5A768B15ED0" ma:contentTypeVersion="15" ma:contentTypeDescription="Create a new document." ma:contentTypeScope="" ma:versionID="78f3c692459d37a8fff8ba9a5855ce7e">
  <xsd:schema xmlns:xsd="http://www.w3.org/2001/XMLSchema" xmlns:xs="http://www.w3.org/2001/XMLSchema" xmlns:p="http://schemas.microsoft.com/office/2006/metadata/properties" xmlns:ns2="24f3408c-871f-4a19-afaf-996173da2027" xmlns:ns3="463ae43b-a472-4ea0-96cf-bbbe532a4720" targetNamespace="http://schemas.microsoft.com/office/2006/metadata/properties" ma:root="true" ma:fieldsID="7e34cbde3809a1c149094f1aa5c618f0" ns2:_="" ns3:_="">
    <xsd:import namespace="24f3408c-871f-4a19-afaf-996173da2027"/>
    <xsd:import namespace="463ae43b-a472-4ea0-96cf-bbbe532a4720"/>
    <xsd:element name="properties">
      <xsd:complexType>
        <xsd:sequence>
          <xsd:element name="documentManagement">
            <xsd:complexType>
              <xsd:all>
                <xsd:element ref="ns2:MediaServiceMetadata" minOccurs="0"/>
                <xsd:element ref="ns2:MediaServiceFastMetadata" minOccurs="0"/>
                <xsd:element ref="ns2:Status" minOccurs="0"/>
                <xsd:element ref="ns2:Usag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3408c-871f-4a19-afaf-996173da2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default="Current" ma:format="Dropdown" ma:internalName="Status">
      <xsd:simpleType>
        <xsd:restriction base="dms:Choice">
          <xsd:enumeration value="Retired"/>
          <xsd:enumeration value="Current"/>
        </xsd:restriction>
      </xsd:simpleType>
    </xsd:element>
    <xsd:element name="Usage" ma:index="11" nillable="true" ma:displayName="Usage" ma:format="Dropdown" ma:internalName="Usage">
      <xsd:simpleType>
        <xsd:restriction base="dms:Choice">
          <xsd:enumeration value="General"/>
          <xsd:enumeration value="Facebook"/>
          <xsd:enumeration value="Lumio"/>
          <xsd:enumeration value="Print"/>
          <xsd:enumeration value="Font"/>
          <xsd:enumeration value="Powerpoint"/>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9664ec-1682-43a4-ac86-847fe312308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3ae43b-a472-4ea0-96cf-bbbe532a47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b7d29b-9df8-4c6e-8a8b-e2c99d50b5cd}" ma:internalName="TaxCatchAll" ma:showField="CatchAllData" ma:web="463ae43b-a472-4ea0-96cf-bbbe532a472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sage xmlns="24f3408c-871f-4a19-afaf-996173da2027" xsi:nil="true"/>
    <Status xmlns="24f3408c-871f-4a19-afaf-996173da2027">Current</Status>
    <TaxCatchAll xmlns="463ae43b-a472-4ea0-96cf-bbbe532a4720" xsi:nil="true"/>
    <lcf76f155ced4ddcb4097134ff3c332f xmlns="24f3408c-871f-4a19-afaf-996173da202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DD1C4-5A95-9F42-899B-63DAE6DF46AF}">
  <ds:schemaRefs>
    <ds:schemaRef ds:uri="http://schemas.openxmlformats.org/officeDocument/2006/bibliography"/>
  </ds:schemaRefs>
</ds:datastoreItem>
</file>

<file path=customXml/itemProps2.xml><?xml version="1.0" encoding="utf-8"?>
<ds:datastoreItem xmlns:ds="http://schemas.openxmlformats.org/officeDocument/2006/customXml" ds:itemID="{227D81B9-8768-407D-B5FA-FE611BB8C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3408c-871f-4a19-afaf-996173da2027"/>
    <ds:schemaRef ds:uri="463ae43b-a472-4ea0-96cf-bbbe532a4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74881-BC2A-4DCF-A0DA-9FEC2E116851}">
  <ds:schemaRefs>
    <ds:schemaRef ds:uri="http://schemas.microsoft.com/office/2006/metadata/properties"/>
    <ds:schemaRef ds:uri="http://schemas.microsoft.com/office/infopath/2007/PartnerControls"/>
    <ds:schemaRef ds:uri="24f3408c-871f-4a19-afaf-996173da2027"/>
    <ds:schemaRef ds:uri="463ae43b-a472-4ea0-96cf-bbbe532a4720"/>
  </ds:schemaRefs>
</ds:datastoreItem>
</file>

<file path=customXml/itemProps4.xml><?xml version="1.0" encoding="utf-8"?>
<ds:datastoreItem xmlns:ds="http://schemas.openxmlformats.org/officeDocument/2006/customXml" ds:itemID="{7227EC01-42B5-4AB3-BD43-0794001A2F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2024</Template>
  <TotalTime>138</TotalTime>
  <Pages>6</Pages>
  <Words>1417</Words>
  <Characters>6975</Characters>
  <Application>Microsoft Office Word</Application>
  <DocSecurity>0</DocSecurity>
  <Lines>268</Lines>
  <Paragraphs>111</Paragraphs>
  <ScaleCrop>false</ScaleCrop>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Hughes</dc:creator>
  <cp:keywords/>
  <dc:description/>
  <cp:lastModifiedBy>Emma Rutherford</cp:lastModifiedBy>
  <cp:revision>34</cp:revision>
  <cp:lastPrinted>2025-08-03T06:53:00Z</cp:lastPrinted>
  <dcterms:created xsi:type="dcterms:W3CDTF">2026-07-29T23:20:00Z</dcterms:created>
  <dcterms:modified xsi:type="dcterms:W3CDTF">2026-07-30T04:04:00Z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0x0101008B9BFA16C6C14E46B8CCF5A768B15ED0</vt:lpwstr>
  </property>
</Properties>
</file>